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svg" ContentType="image/svg+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54042960"/>
        <w:docPartObj>
          <w:docPartGallery w:val="Cover Pages"/>
          <w:docPartUnique/>
        </w:docPartObj>
      </w:sdtPr>
      <w:sdtEndPr>
        <w:rPr>
          <w:rFonts w:asciiTheme="majorHAnsi" w:eastAsiaTheme="majorEastAsia" w:hAnsiTheme="majorHAnsi" w:cstheme="majorBidi"/>
          <w:color w:val="F3642C" w:themeColor="text2"/>
          <w:spacing w:val="5"/>
          <w:kern w:val="28"/>
          <w:sz w:val="96"/>
          <w:szCs w:val="56"/>
          <w14:ligatures w14:val="standardContextual"/>
          <w14:cntxtAlts/>
        </w:rPr>
      </w:sdtEndPr>
      <w:sdtContent>
        <w:p w14:paraId="006D0DF4" w14:textId="77777777" w:rsidR="00172D10" w:rsidRDefault="001C62C8">
          <w:r>
            <w:rPr>
              <w:noProof/>
            </w:rPr>
            <mc:AlternateContent>
              <mc:Choice Requires="wpg">
                <w:drawing>
                  <wp:anchor distT="0" distB="0" distL="114300" distR="114300" simplePos="0" relativeHeight="251658240" behindDoc="0" locked="0" layoutInCell="1" allowOverlap="1" wp14:anchorId="2DC6772D" wp14:editId="31D6C69A">
                    <wp:simplePos x="0" y="0"/>
                    <wp:positionH relativeFrom="column">
                      <wp:posOffset>3434938</wp:posOffset>
                    </wp:positionH>
                    <wp:positionV relativeFrom="paragraph">
                      <wp:posOffset>-2814452</wp:posOffset>
                    </wp:positionV>
                    <wp:extent cx="4363142" cy="4778829"/>
                    <wp:effectExtent l="0" t="0" r="0" b="3175"/>
                    <wp:wrapNone/>
                    <wp:docPr id="27" name="Group 27" descr="Hexagonal shapes"/>
                    <wp:cNvGraphicFramePr/>
                    <a:graphic xmlns:a="http://schemas.openxmlformats.org/drawingml/2006/main">
                      <a:graphicData uri="http://schemas.microsoft.com/office/word/2010/wordprocessingGroup">
                        <wpg:wgp>
                          <wpg:cNvGrpSpPr/>
                          <wpg:grpSpPr>
                            <a:xfrm>
                              <a:off x="0" y="0"/>
                              <a:ext cx="4363142" cy="4778829"/>
                              <a:chOff x="0" y="0"/>
                              <a:chExt cx="4363142" cy="4778829"/>
                            </a:xfrm>
                          </wpg:grpSpPr>
                          <pic:pic xmlns:pic="http://schemas.openxmlformats.org/drawingml/2006/picture">
                            <pic:nvPicPr>
                              <pic:cNvPr id="13" name="Graphic 13" descr="hexagon 1"/>
                              <pic:cNvPicPr>
                                <a:picLocks noChangeAspect="1"/>
                              </pic:cNvPicPr>
                            </pic:nvPicPr>
                            <pic:blipFill>
                              <a:blip r:embed="rId9">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vg="http://schemas.microsoft.com/office/drawing/2016/SVG/main" r:embed="rId10"/>
                                  </a:ext>
                                </a:extLst>
                              </a:blip>
                              <a:stretch>
                                <a:fillRect/>
                              </a:stretch>
                            </pic:blipFill>
                            <pic:spPr>
                              <a:xfrm>
                                <a:off x="831272" y="0"/>
                                <a:ext cx="3531870" cy="4088130"/>
                              </a:xfrm>
                              <a:prstGeom prst="rect">
                                <a:avLst/>
                              </a:prstGeom>
                            </pic:spPr>
                          </pic:pic>
                          <pic:pic xmlns:pic="http://schemas.openxmlformats.org/drawingml/2006/picture">
                            <pic:nvPicPr>
                              <pic:cNvPr id="14" name="Graphic 14" descr="hexagon 2"/>
                              <pic:cNvPicPr>
                                <a:picLocks noChangeAspect="1"/>
                              </pic:cNvPicPr>
                            </pic:nvPicPr>
                            <pic:blipFill>
                              <a:blip r:embed="rId11">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vg="http://schemas.microsoft.com/office/drawing/2016/SVG/main" r:embed="rId12"/>
                                  </a:ext>
                                </a:extLst>
                              </a:blip>
                              <a:stretch>
                                <a:fillRect/>
                              </a:stretch>
                            </pic:blipFill>
                            <pic:spPr>
                              <a:xfrm>
                                <a:off x="320633" y="1080655"/>
                                <a:ext cx="2771775" cy="3203575"/>
                              </a:xfrm>
                              <a:prstGeom prst="rect">
                                <a:avLst/>
                              </a:prstGeom>
                            </pic:spPr>
                          </pic:pic>
                          <pic:pic xmlns:pic="http://schemas.openxmlformats.org/drawingml/2006/picture">
                            <pic:nvPicPr>
                              <pic:cNvPr id="15" name="Graphic 15" descr="hexagon 4"/>
                              <pic:cNvPicPr>
                                <a:picLocks noChangeAspect="1"/>
                              </pic:cNvPicPr>
                            </pic:nvPicPr>
                            <pic:blipFill>
                              <a:blip r:embed="rId13">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vg="http://schemas.microsoft.com/office/drawing/2016/SVG/main" r:embed="rId14"/>
                                  </a:ext>
                                </a:extLst>
                              </a:blip>
                              <a:stretch>
                                <a:fillRect/>
                              </a:stretch>
                            </pic:blipFill>
                            <pic:spPr>
                              <a:xfrm>
                                <a:off x="0" y="2256312"/>
                                <a:ext cx="1583055" cy="1832610"/>
                              </a:xfrm>
                              <a:prstGeom prst="rect">
                                <a:avLst/>
                              </a:prstGeom>
                            </pic:spPr>
                          </pic:pic>
                          <pic:pic xmlns:pic="http://schemas.openxmlformats.org/drawingml/2006/picture">
                            <pic:nvPicPr>
                              <pic:cNvPr id="16" name="Graphic 16" descr="hexagon 3"/>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vg="http://schemas.microsoft.com/office/drawing/2016/SVG/main" r:embed="rId16"/>
                                  </a:ext>
                                </a:extLst>
                              </a:blip>
                              <a:stretch>
                                <a:fillRect/>
                              </a:stretch>
                            </pic:blipFill>
                            <pic:spPr>
                              <a:xfrm>
                                <a:off x="2280062" y="2873829"/>
                                <a:ext cx="1647825" cy="1905000"/>
                              </a:xfrm>
                              <a:prstGeom prst="rect">
                                <a:avLst/>
                              </a:prstGeom>
                            </pic:spPr>
                          </pic:pic>
                        </wpg:wgp>
                      </a:graphicData>
                    </a:graphic>
                  </wp:anchor>
                </w:drawing>
              </mc:Choice>
              <mc:Fallback>
                <w:pict>
                  <v:group id="Group 27" o:spid="_x0000_s1026" alt="Description: Hexagonal shapes" style="position:absolute;margin-left:270.45pt;margin-top:-221.55pt;width:343.55pt;height:376.3pt;z-index:251658240" coordsize="4363142,477882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3" o:spid="_x0000_s1027" type="#_x0000_t75" alt="hexagon 1" style="position:absolute;left:831272;width:3531870;height:40881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F7&#10;edDDAAAA2wAAAA8AAABkcnMvZG93bnJldi54bWxET01rwkAQvRf8D8sIvRSz0UKp0VU0IGihFqMX&#10;b0N2TILZ2ZDdJum/7xYK3ubxPme5HkwtOmpdZVnBNIpBEOdWV1wouJx3k3cQziNrrC2Tgh9ysF6N&#10;npaYaNvzibrMFyKEsEtQQel9k0jp8pIMusg2xIG72dagD7AtpG6xD+GmlrM4fpMGKw4NJTaUlpTf&#10;s2+jQL7IeXq8br/mn2l8+NjmujkWXqnn8bBZgPA0+If4373XYf4r/P0SDpCr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Xt50MMAAADbAAAADwAAAAAAAAAAAAAAAACcAgAA&#10;ZHJzL2Rvd25yZXYueG1sUEsFBgAAAAAEAAQA9wAAAIwDAAAAAA==&#10;">
                      <v:imagedata r:id="rId17" o:title="hexagon 1"/>
                      <v:path arrowok="t"/>
                    </v:shape>
                    <v:shape id="Graphic 14" o:spid="_x0000_s1028" type="#_x0000_t75" alt="hexagon 2" style="position:absolute;left:320633;top:1080655;width:2771775;height:32035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QV&#10;Q5XBAAAA2wAAAA8AAABkcnMvZG93bnJldi54bWxET8lqwzAQvQf6D2IKvSVSSwmJG9mU0oJvJVsh&#10;t8Ga2CbWyEhq7Pbro0Agt3m8dVbFaDtxJh9axxqeZwoEceVMy7WG3fZrugARIrLBzjFp+KMARf4w&#10;WWFm3MBrOm9iLVIIhww1NDH2mZShashimLmeOHFH5y3GBH0tjcchhdtOvig1lxZbTg0N9vTRUHXa&#10;/FoNS7U7qE//Yw//8rss1aD2LJXWT4/j+xuISGO8i2/u0qT5r3D9JR0g8ws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QVQ5XBAAAA2wAAAA8AAAAAAAAAAAAAAAAAnAIAAGRy&#10;cy9kb3ducmV2LnhtbFBLBQYAAAAABAAEAPcAAACKAwAAAAA=&#10;">
                      <v:imagedata r:id="rId18" o:title="hexagon 2"/>
                      <v:path arrowok="t"/>
                    </v:shape>
                    <v:shape id="Graphic 15" o:spid="_x0000_s1029" type="#_x0000_t75" alt="hexagon 4" style="position:absolute;top:2256312;width:1583055;height:18326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iz&#10;WiXBAAAA2wAAAA8AAABkcnMvZG93bnJldi54bWxET01LAzEQvQv9D2EK3mxiQZG1aSlCiwdBrMXi&#10;bdhMN7GbybIZt9t/bwTB2zze5yxWY2zVQH0OiS3czgwo4jq5wI2F/fvm5gFUFmSHbWKycKEMq+Xk&#10;aoGVS2d+o2EnjSohnCu04EW6Sutce4qYZ6kjLtwx9RGlwL7RrsdzCY+tnhtzryMGLg0eO3ryVJ92&#10;39FCmH9uD1GLOR5eX74u5kN7CYO119Nx/QhKaJR/8Z/72ZX5d/D7SzlAL3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izWiXBAAAA2wAAAA8AAAAAAAAAAAAAAAAAnAIAAGRy&#10;cy9kb3ducmV2LnhtbFBLBQYAAAAABAAEAPcAAACKAwAAAAA=&#10;">
                      <v:imagedata r:id="rId19" o:title="hexagon 4"/>
                      <v:path arrowok="t"/>
                    </v:shape>
                    <v:shape id="Graphic 16" o:spid="_x0000_s1030" type="#_x0000_t75" alt="hexagon 3" style="position:absolute;left:2280062;top:2873829;width:1647825;height:1905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lU&#10;20TBAAAA2wAAAA8AAABkcnMvZG93bnJldi54bWxET81qAjEQvgu+QxihN81WUHRrlCKI9iBVtw8w&#10;3Yy7oZvJksR1ffumUPA2H9/vrDa9bURHPhjHCl4nGQji0mnDlYKvYjdegAgRWWPjmBQ8KMBmPRys&#10;MNfuzmfqLrESKYRDjgrqGNtcylDWZDFMXEucuKvzFmOCvpLa4z2F20ZOs2wuLRpODTW2tK2p/Lnc&#10;rILr9HRc3PaPwnya5ezYVb74mH0r9TLq399AROrjU/zvPug0fw5/v6Q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lU20TBAAAA2wAAAA8AAAAAAAAAAAAAAAAAnAIAAGRy&#10;cy9kb3ducmV2LnhtbFBLBQYAAAAABAAEAPcAAACKAwAAAAA=&#10;">
                      <v:imagedata r:id="rId20" o:title="hexagon 3"/>
                      <v:path arrowok="t"/>
                    </v:shape>
                  </v:group>
                </w:pict>
              </mc:Fallback>
            </mc:AlternateContent>
          </w:r>
        </w:p>
        <w:tbl>
          <w:tblPr>
            <w:tblStyle w:val="PlainTable4"/>
            <w:tblpPr w:leftFromText="180" w:rightFromText="180" w:vertAnchor="text" w:horzAnchor="margin" w:tblpXSpec="center" w:tblpY="3167"/>
            <w:tblW w:w="12256" w:type="dxa"/>
            <w:tblLook w:val="04A0" w:firstRow="1" w:lastRow="0" w:firstColumn="1" w:lastColumn="0" w:noHBand="0" w:noVBand="1"/>
          </w:tblPr>
          <w:tblGrid>
            <w:gridCol w:w="12256"/>
          </w:tblGrid>
          <w:tr w:rsidR="002A2E02" w14:paraId="58A8C9AA" w14:textId="77777777" w:rsidTr="005D120C">
            <w:trPr>
              <w:cnfStyle w:val="100000000000" w:firstRow="1" w:lastRow="0" w:firstColumn="0" w:lastColumn="0" w:oddVBand="0" w:evenVBand="0" w:oddHBand="0" w:evenHBand="0" w:firstRowFirstColumn="0" w:firstRowLastColumn="0" w:lastRowFirstColumn="0" w:lastRowLastColumn="0"/>
              <w:trHeight w:val="1659"/>
            </w:trPr>
            <w:tc>
              <w:tcPr>
                <w:cnfStyle w:val="001000000000" w:firstRow="0" w:lastRow="0" w:firstColumn="1" w:lastColumn="0" w:oddVBand="0" w:evenVBand="0" w:oddHBand="0" w:evenHBand="0" w:firstRowFirstColumn="0" w:firstRowLastColumn="0" w:lastRowFirstColumn="0" w:lastRowLastColumn="0"/>
                <w:tcW w:w="12256" w:type="dxa"/>
              </w:tcPr>
              <w:p w14:paraId="72BD0654" w14:textId="77777777" w:rsidR="002A2E02" w:rsidRDefault="002A2E02" w:rsidP="005D120C">
                <w:pPr>
                  <w:jc w:val="center"/>
                  <w:rPr>
                    <w:rFonts w:asciiTheme="majorHAnsi" w:eastAsiaTheme="majorEastAsia" w:hAnsiTheme="majorHAnsi" w:cstheme="majorBidi"/>
                    <w:color w:val="F3642C" w:themeColor="text2"/>
                    <w:spacing w:val="5"/>
                    <w:kern w:val="28"/>
                    <w:sz w:val="96"/>
                    <w:szCs w:val="56"/>
                    <w14:ligatures w14:val="standardContextual"/>
                    <w14:cntxtAlts/>
                  </w:rPr>
                </w:pPr>
                <w:r>
                  <w:rPr>
                    <w:rFonts w:asciiTheme="majorHAnsi" w:eastAsiaTheme="majorEastAsia" w:hAnsiTheme="majorHAnsi" w:cstheme="majorBidi"/>
                    <w:noProof/>
                    <w:color w:val="F3642C" w:themeColor="text2"/>
                    <w:spacing w:val="5"/>
                    <w:kern w:val="28"/>
                    <w:sz w:val="96"/>
                    <w:szCs w:val="56"/>
                  </w:rPr>
                  <mc:AlternateContent>
                    <mc:Choice Requires="wps">
                      <w:drawing>
                        <wp:inline distT="0" distB="0" distL="0" distR="0" wp14:anchorId="178DBFD7" wp14:editId="34054FEE">
                          <wp:extent cx="6697389" cy="1622425"/>
                          <wp:effectExtent l="0" t="0" r="0" b="3175"/>
                          <wp:docPr id="24" name="Text Box 24"/>
                          <wp:cNvGraphicFramePr/>
                          <a:graphic xmlns:a="http://schemas.openxmlformats.org/drawingml/2006/main">
                            <a:graphicData uri="http://schemas.microsoft.com/office/word/2010/wordprocessingShape">
                              <wps:wsp>
                                <wps:cNvSpPr txBox="1"/>
                                <wps:spPr>
                                  <a:xfrm>
                                    <a:off x="0" y="0"/>
                                    <a:ext cx="6697389" cy="16224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920B0B" w14:textId="77777777" w:rsidR="00F76E34" w:rsidRPr="008A25CD" w:rsidRDefault="00F76E34" w:rsidP="002A2E02">
                                      <w:pPr>
                                        <w:pStyle w:val="Style1"/>
                                        <w:rPr>
                                          <w:b/>
                                          <w:sz w:val="60"/>
                                          <w:szCs w:val="60"/>
                                        </w:rPr>
                                      </w:pPr>
                                      <w:sdt>
                                        <w:sdtPr>
                                          <w:alias w:val="Title"/>
                                          <w:tag w:val=""/>
                                          <w:id w:val="-1229925107"/>
                                          <w:dataBinding w:prefixMappings="xmlns:ns0='http://purl.org/dc/elements/1.1/' xmlns:ns1='http://schemas.openxmlformats.org/package/2006/metadata/core-properties' " w:xpath="/ns1:coreProperties[1]/ns0:title[1]" w:storeItemID="{6C3C8BC8-F283-45AE-878A-BAB7291924A1}"/>
                                          <w:text/>
                                        </w:sdtPr>
                                        <w:sdtContent>
                                          <w:proofErr w:type="gramStart"/>
                                          <w:r w:rsidRPr="002D34DC">
                                            <w:t>Science Communication as a Live Performance.</w:t>
                                          </w:r>
                                          <w:proofErr w:type="gramEnd"/>
                                          <w:r>
                                            <w:t xml:space="preserve"> </w:t>
                                          </w:r>
                                          <w:r w:rsidRPr="002D34DC">
                                            <w:t>50546</w:t>
                                          </w:r>
                                          <w:r>
                                            <w:t xml:space="preserve">. </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id="_x0000_t202" coordsize="21600,21600" o:spt="202" path="m0,0l0,21600,21600,21600,21600,0xe">
                          <v:stroke joinstyle="miter"/>
                          <v:path gradientshapeok="t" o:connecttype="rect"/>
                        </v:shapetype>
                        <v:shape id="Text Box 24" o:spid="_x0000_s1026" type="#_x0000_t202" style="width:527.35pt;height:127.7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" filled="f" stroked="f">
                          <v:textbox>
                            <w:txbxContent>
                              <w:p w14:paraId="09920B0B" w14:textId="77777777" w:rsidR="00F76E34" w:rsidRPr="008A25CD" w:rsidRDefault="00F76E34" w:rsidP="002A2E02">
                                <w:pPr>
                                  <w:pStyle w:val="Style1"/>
                                  <w:rPr>
                                    <w:b/>
                                    <w:sz w:val="60"/>
                                    <w:szCs w:val="60"/>
                                  </w:rPr>
                                </w:pPr>
                                <w:sdt>
                                  <w:sdtPr>
                                    <w:alias w:val="Title"/>
                                    <w:tag w:val=""/>
                                    <w:id w:val="-1229925107"/>
                                    <w:dataBinding w:prefixMappings="xmlns:ns0='http://purl.org/dc/elements/1.1/' xmlns:ns1='http://schemas.openxmlformats.org/package/2006/metadata/core-properties' " w:xpath="/ns1:coreProperties[1]/ns0:title[1]" w:storeItemID="{6C3C8BC8-F283-45AE-878A-BAB7291924A1}"/>
                                    <w:text/>
                                  </w:sdtPr>
                                  <w:sdtContent>
                                    <w:proofErr w:type="gramStart"/>
                                    <w:r w:rsidRPr="002D34DC">
                                      <w:t>Science Communication as a Live Performance.</w:t>
                                    </w:r>
                                    <w:proofErr w:type="gramEnd"/>
                                    <w:r>
                                      <w:t xml:space="preserve"> </w:t>
                                    </w:r>
                                    <w:r w:rsidRPr="002D34DC">
                                      <w:t>50546</w:t>
                                    </w:r>
                                    <w:r>
                                      <w:t xml:space="preserve">. </w:t>
                                    </w:r>
                                  </w:sdtContent>
                                </w:sdt>
                              </w:p>
                            </w:txbxContent>
                          </v:textbox>
                          <w10:anchorlock/>
                        </v:shape>
                      </w:pict>
                    </mc:Fallback>
                  </mc:AlternateContent>
                </w:r>
              </w:p>
            </w:tc>
          </w:tr>
          <w:tr w:rsidR="002A2E02" w14:paraId="4D1F9DA1" w14:textId="77777777" w:rsidTr="005D120C">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2256" w:type="dxa"/>
                <w:shd w:val="clear" w:color="auto" w:fill="auto"/>
                <w:vAlign w:val="center"/>
              </w:tcPr>
              <w:p w14:paraId="5E4D5B98" w14:textId="77777777" w:rsidR="005D120C" w:rsidRDefault="002A2E02" w:rsidP="005D120C">
                <w:pPr>
                  <w:tabs>
                    <w:tab w:val="left" w:pos="397"/>
                    <w:tab w:val="center" w:pos="5695"/>
                  </w:tabs>
                  <w:jc w:val="center"/>
                  <w:rPr>
                    <w:rFonts w:asciiTheme="majorHAnsi" w:eastAsiaTheme="majorEastAsia" w:hAnsiTheme="majorHAnsi" w:cstheme="majorBidi"/>
                    <w:color w:val="F3642C" w:themeColor="text2"/>
                    <w:spacing w:val="5"/>
                    <w:kern w:val="28"/>
                    <w:sz w:val="24"/>
                    <w:szCs w:val="24"/>
                    <w14:ligatures w14:val="standardContextual"/>
                    <w14:cntxtAlts/>
                  </w:rPr>
                </w:pPr>
                <w:r>
                  <w:rPr>
                    <w:rFonts w:asciiTheme="majorHAnsi" w:eastAsiaTheme="majorEastAsia" w:hAnsiTheme="majorHAnsi" w:cstheme="majorBidi"/>
                    <w:noProof/>
                    <w:color w:val="F3642C" w:themeColor="text2"/>
                    <w:spacing w:val="5"/>
                    <w:kern w:val="28"/>
                    <w:sz w:val="96"/>
                    <w:szCs w:val="56"/>
                  </w:rPr>
                  <mc:AlternateContent>
                    <mc:Choice Requires="wps">
                      <w:drawing>
                        <wp:inline distT="0" distB="0" distL="0" distR="0" wp14:anchorId="4AD83979" wp14:editId="7F11B1A0">
                          <wp:extent cx="3905573" cy="1066800"/>
                          <wp:effectExtent l="0" t="0" r="0" b="0"/>
                          <wp:docPr id="25" name="Text Box 25"/>
                          <wp:cNvGraphicFramePr/>
                          <a:graphic xmlns:a="http://schemas.openxmlformats.org/drawingml/2006/main">
                            <a:graphicData uri="http://schemas.microsoft.com/office/word/2010/wordprocessingShape">
                              <wps:wsp>
                                <wps:cNvSpPr txBox="1"/>
                                <wps:spPr>
                                  <a:xfrm>
                                    <a:off x="0" y="0"/>
                                    <a:ext cx="3905573" cy="1066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A9A140A" w14:textId="77777777" w:rsidR="00F76E34" w:rsidRDefault="00F76E34" w:rsidP="002A2E02">
                                      <w:pPr>
                                        <w:pStyle w:val="Subtitle"/>
                                        <w:jc w:val="center"/>
                                      </w:pPr>
                                      <w:r>
                                        <w:t xml:space="preserve">Module Lead: Professor Andy </w:t>
                                      </w:r>
                                      <w:proofErr w:type="spellStart"/>
                                      <w:r>
                                        <w:t>Miah</w:t>
                                      </w:r>
                                      <w:proofErr w:type="spellEnd"/>
                                      <w:r>
                                        <w:t xml:space="preserve">. </w:t>
                                      </w:r>
                                    </w:p>
                                    <w:p w14:paraId="23FF75FD" w14:textId="77777777" w:rsidR="00F76E34" w:rsidRDefault="00F76E34" w:rsidP="002A2E02">
                                      <w:pPr>
                                        <w:pStyle w:val="Subtitle"/>
                                        <w:jc w:val="center"/>
                                      </w:pPr>
                                      <w:r>
                                        <w:t xml:space="preserve">Word count: </w:t>
                                      </w:r>
                                      <w:proofErr w:type="spellStart"/>
                                      <w:r>
                                        <w:t>xxxx</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5" o:spid="_x0000_s1027" type="#_x0000_t202" style="width:307.55pt;height:84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" filled="f" stroked="f">
                          <v:textbox>
                            <w:txbxContent>
                              <w:p w14:paraId="1A9A140A" w14:textId="77777777" w:rsidR="00F76E34" w:rsidRDefault="00F76E34" w:rsidP="002A2E02">
                                <w:pPr>
                                  <w:pStyle w:val="Subtitle"/>
                                  <w:jc w:val="center"/>
                                </w:pPr>
                                <w:r>
                                  <w:t xml:space="preserve">Module Lead: Professor Andy </w:t>
                                </w:r>
                                <w:proofErr w:type="spellStart"/>
                                <w:r>
                                  <w:t>Miah</w:t>
                                </w:r>
                                <w:proofErr w:type="spellEnd"/>
                                <w:r>
                                  <w:t xml:space="preserve">. </w:t>
                                </w:r>
                              </w:p>
                              <w:p w14:paraId="23FF75FD" w14:textId="77777777" w:rsidR="00F76E34" w:rsidRDefault="00F76E34" w:rsidP="002A2E02">
                                <w:pPr>
                                  <w:pStyle w:val="Subtitle"/>
                                  <w:jc w:val="center"/>
                                </w:pPr>
                                <w:r>
                                  <w:t xml:space="preserve">Word count: </w:t>
                                </w:r>
                                <w:proofErr w:type="spellStart"/>
                                <w:r>
                                  <w:t>xxxx</w:t>
                                </w:r>
                                <w:proofErr w:type="spellEnd"/>
                              </w:p>
                            </w:txbxContent>
                          </v:textbox>
                          <w10:anchorlock/>
                        </v:shape>
                      </w:pict>
                    </mc:Fallback>
                  </mc:AlternateContent>
                </w:r>
              </w:p>
              <w:p w14:paraId="58BFB214" w14:textId="77777777" w:rsidR="005D120C" w:rsidRPr="005D120C" w:rsidRDefault="005D120C" w:rsidP="005D120C">
                <w:pPr>
                  <w:tabs>
                    <w:tab w:val="left" w:pos="397"/>
                    <w:tab w:val="center" w:pos="5695"/>
                  </w:tabs>
                  <w:jc w:val="center"/>
                  <w:rPr>
                    <w:rFonts w:asciiTheme="majorHAnsi" w:eastAsiaTheme="majorEastAsia" w:hAnsiTheme="majorHAnsi" w:cstheme="majorBidi"/>
                    <w:b w:val="0"/>
                    <w:bCs w:val="0"/>
                    <w:color w:val="F3642C" w:themeColor="text2"/>
                    <w:spacing w:val="5"/>
                    <w:kern w:val="28"/>
                    <w:sz w:val="24"/>
                    <w:szCs w:val="24"/>
                    <w14:ligatures w14:val="standardContextual"/>
                    <w14:cntxtAlts/>
                  </w:rPr>
                </w:pPr>
              </w:p>
            </w:tc>
          </w:tr>
          <w:tr w:rsidR="002A2E02" w14:paraId="7CE0D95D" w14:textId="77777777" w:rsidTr="005D120C">
            <w:trPr>
              <w:trHeight w:val="2283"/>
            </w:trPr>
            <w:tc>
              <w:tcPr>
                <w:cnfStyle w:val="001000000000" w:firstRow="0" w:lastRow="0" w:firstColumn="1" w:lastColumn="0" w:oddVBand="0" w:evenVBand="0" w:oddHBand="0" w:evenHBand="0" w:firstRowFirstColumn="0" w:firstRowLastColumn="0" w:lastRowFirstColumn="0" w:lastRowLastColumn="0"/>
                <w:tcW w:w="12256" w:type="dxa"/>
                <w:shd w:val="clear" w:color="auto" w:fill="3F1D5A" w:themeFill="accent1"/>
                <w:vAlign w:val="center"/>
              </w:tcPr>
              <w:p w14:paraId="50EF06B3" w14:textId="77777777" w:rsidR="002A2E02" w:rsidRPr="005D120C" w:rsidRDefault="005D120C" w:rsidP="005D120C">
                <w:pPr>
                  <w:jc w:val="center"/>
                  <w:rPr>
                    <w:rFonts w:asciiTheme="majorHAnsi" w:eastAsiaTheme="majorEastAsia" w:hAnsiTheme="majorHAnsi" w:cstheme="majorBidi"/>
                    <w:color w:val="F3642C" w:themeColor="text2"/>
                    <w:spacing w:val="5"/>
                    <w:kern w:val="28"/>
                    <w:sz w:val="20"/>
                    <w:szCs w:val="20"/>
                    <w14:ligatures w14:val="standardContextual"/>
                    <w14:cntxtAlts/>
                  </w:rPr>
                </w:pPr>
                <w:r>
                  <w:rPr>
                    <w:rFonts w:asciiTheme="majorHAnsi" w:eastAsiaTheme="majorEastAsia" w:hAnsiTheme="majorHAnsi" w:cstheme="majorBidi"/>
                    <w:noProof/>
                    <w:color w:val="F3642C" w:themeColor="text2"/>
                    <w:spacing w:val="5"/>
                    <w:kern w:val="28"/>
                    <w:sz w:val="96"/>
                    <w:szCs w:val="56"/>
                  </w:rPr>
                  <mc:AlternateContent>
                    <mc:Choice Requires="wps">
                      <w:drawing>
                        <wp:inline distT="0" distB="0" distL="0" distR="0" wp14:anchorId="7BD8D028" wp14:editId="47B68DFC">
                          <wp:extent cx="6558280" cy="1206500"/>
                          <wp:effectExtent l="0" t="0" r="0" b="12700"/>
                          <wp:docPr id="26" name="Text Box 26"/>
                          <wp:cNvGraphicFramePr/>
                          <a:graphic xmlns:a="http://schemas.openxmlformats.org/drawingml/2006/main">
                            <a:graphicData uri="http://schemas.microsoft.com/office/word/2010/wordprocessingShape">
                              <wps:wsp>
                                <wps:cNvSpPr txBox="1"/>
                                <wps:spPr>
                                  <a:xfrm>
                                    <a:off x="0" y="0"/>
                                    <a:ext cx="6558280" cy="12065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1C8980" w14:textId="77777777" w:rsidR="00F76E34" w:rsidRDefault="00F76E34" w:rsidP="005D120C">
                                      <w:pPr>
                                        <w:jc w:val="center"/>
                                        <w:rPr>
                                          <w:color w:val="FFFFFF" w:themeColor="background1"/>
                                        </w:rPr>
                                      </w:pPr>
                                      <w:r>
                                        <w:rPr>
                                          <w:color w:val="FFFFFF" w:themeColor="background1"/>
                                        </w:rPr>
                                        <w:t>Student name: Hannah Lacey</w:t>
                                      </w:r>
                                    </w:p>
                                    <w:p w14:paraId="69D3BC1A" w14:textId="77777777" w:rsidR="00F76E34" w:rsidRDefault="00F76E34" w:rsidP="005D120C">
                                      <w:pPr>
                                        <w:jc w:val="center"/>
                                        <w:rPr>
                                          <w:color w:val="FFFFFF" w:themeColor="background1"/>
                                        </w:rPr>
                                      </w:pPr>
                                      <w:r>
                                        <w:rPr>
                                          <w:color w:val="FFFFFF" w:themeColor="background1"/>
                                        </w:rPr>
                                        <w:t>Student Number: @00543088</w:t>
                                      </w:r>
                                    </w:p>
                                    <w:p w14:paraId="7AE43205" w14:textId="77777777" w:rsidR="00F76E34" w:rsidRPr="005D120C" w:rsidRDefault="00F76E34" w:rsidP="005D120C">
                                      <w:pPr>
                                        <w:jc w:val="center"/>
                                        <w:rPr>
                                          <w:color w:val="FFFFFF" w:themeColor="background1"/>
                                        </w:rPr>
                                      </w:pPr>
                                      <w:r>
                                        <w:rPr>
                                          <w:color w:val="FFFFFF" w:themeColor="background1"/>
                                        </w:rPr>
                                        <w:t>Submission date: Tuesday 15</w:t>
                                      </w:r>
                                      <w:r w:rsidRPr="00982BBC">
                                        <w:rPr>
                                          <w:color w:val="FFFFFF" w:themeColor="background1"/>
                                          <w:vertAlign w:val="superscript"/>
                                        </w:rPr>
                                        <w:t>th</w:t>
                                      </w:r>
                                      <w:r>
                                        <w:rPr>
                                          <w:color w:val="FFFFFF" w:themeColor="background1"/>
                                        </w:rPr>
                                        <w:t xml:space="preserve"> January 2019, 4pm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26" o:spid="_x0000_s1028" type="#_x0000_t202" style="width:516.4pt;height:9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" filled="f" stroked="f">
                          <v:textbox>
                            <w:txbxContent>
                              <w:p w14:paraId="281C8980" w14:textId="77777777" w:rsidR="00F76E34" w:rsidRDefault="00F76E34" w:rsidP="005D120C">
                                <w:pPr>
                                  <w:jc w:val="center"/>
                                  <w:rPr>
                                    <w:color w:val="FFFFFF" w:themeColor="background1"/>
                                  </w:rPr>
                                </w:pPr>
                                <w:r>
                                  <w:rPr>
                                    <w:color w:val="FFFFFF" w:themeColor="background1"/>
                                  </w:rPr>
                                  <w:t>Student name: Hannah Lacey</w:t>
                                </w:r>
                              </w:p>
                              <w:p w14:paraId="69D3BC1A" w14:textId="77777777" w:rsidR="00F76E34" w:rsidRDefault="00F76E34" w:rsidP="005D120C">
                                <w:pPr>
                                  <w:jc w:val="center"/>
                                  <w:rPr>
                                    <w:color w:val="FFFFFF" w:themeColor="background1"/>
                                  </w:rPr>
                                </w:pPr>
                                <w:r>
                                  <w:rPr>
                                    <w:color w:val="FFFFFF" w:themeColor="background1"/>
                                  </w:rPr>
                                  <w:t>Student Number: @00543088</w:t>
                                </w:r>
                              </w:p>
                              <w:p w14:paraId="7AE43205" w14:textId="77777777" w:rsidR="00F76E34" w:rsidRPr="005D120C" w:rsidRDefault="00F76E34" w:rsidP="005D120C">
                                <w:pPr>
                                  <w:jc w:val="center"/>
                                  <w:rPr>
                                    <w:color w:val="FFFFFF" w:themeColor="background1"/>
                                  </w:rPr>
                                </w:pPr>
                                <w:r>
                                  <w:rPr>
                                    <w:color w:val="FFFFFF" w:themeColor="background1"/>
                                  </w:rPr>
                                  <w:t>Submission date: Tuesday 15</w:t>
                                </w:r>
                                <w:r w:rsidRPr="00982BBC">
                                  <w:rPr>
                                    <w:color w:val="FFFFFF" w:themeColor="background1"/>
                                    <w:vertAlign w:val="superscript"/>
                                  </w:rPr>
                                  <w:t>th</w:t>
                                </w:r>
                                <w:r>
                                  <w:rPr>
                                    <w:color w:val="FFFFFF" w:themeColor="background1"/>
                                  </w:rPr>
                                  <w:t xml:space="preserve"> January 2019, 4pm</w:t>
                                </w:r>
                              </w:p>
                            </w:txbxContent>
                          </v:textbox>
                          <w10:anchorlock/>
                        </v:shape>
                      </w:pict>
                    </mc:Fallback>
                  </mc:AlternateContent>
                </w:r>
              </w:p>
            </w:tc>
          </w:tr>
          <w:tr w:rsidR="005D120C" w14:paraId="68180583" w14:textId="77777777" w:rsidTr="005D120C">
            <w:trPr>
              <w:cnfStyle w:val="000000100000" w:firstRow="0" w:lastRow="0" w:firstColumn="0" w:lastColumn="0" w:oddVBand="0" w:evenVBand="0" w:oddHBand="1" w:evenHBand="0" w:firstRowFirstColumn="0" w:firstRowLastColumn="0" w:lastRowFirstColumn="0" w:lastRowLastColumn="0"/>
              <w:trHeight w:val="879"/>
            </w:trPr>
            <w:tc>
              <w:tcPr>
                <w:cnfStyle w:val="001000000000" w:firstRow="0" w:lastRow="0" w:firstColumn="1" w:lastColumn="0" w:oddVBand="0" w:evenVBand="0" w:oddHBand="0" w:evenHBand="0" w:firstRowFirstColumn="0" w:firstRowLastColumn="0" w:lastRowFirstColumn="0" w:lastRowLastColumn="0"/>
                <w:tcW w:w="12256" w:type="dxa"/>
                <w:shd w:val="clear" w:color="auto" w:fill="auto"/>
                <w:vAlign w:val="center"/>
              </w:tcPr>
              <w:p w14:paraId="58FFCAE8" w14:textId="77777777" w:rsidR="002A2E02" w:rsidRDefault="002A2E02" w:rsidP="005D120C">
                <w:pPr>
                  <w:jc w:val="center"/>
                  <w:rPr>
                    <w:rFonts w:asciiTheme="majorHAnsi" w:eastAsiaTheme="majorEastAsia" w:hAnsiTheme="majorHAnsi" w:cstheme="majorBidi"/>
                    <w:color w:val="F3642C" w:themeColor="text2"/>
                    <w:spacing w:val="5"/>
                    <w:kern w:val="28"/>
                    <w:sz w:val="96"/>
                    <w:szCs w:val="56"/>
                    <w14:ligatures w14:val="standardContextual"/>
                    <w14:cntxtAlts/>
                  </w:rPr>
                </w:pPr>
              </w:p>
            </w:tc>
          </w:tr>
        </w:tbl>
        <w:p w14:paraId="7C986D9E" w14:textId="77777777" w:rsidR="00172D10" w:rsidRDefault="00982BBC">
          <w:pPr>
            <w:rPr>
              <w:rFonts w:asciiTheme="majorHAnsi" w:eastAsiaTheme="majorEastAsia" w:hAnsiTheme="majorHAnsi" w:cstheme="majorBidi"/>
              <w:color w:val="F3642C" w:themeColor="text2"/>
              <w:spacing w:val="5"/>
              <w:kern w:val="28"/>
              <w:sz w:val="96"/>
              <w:szCs w:val="56"/>
              <w14:ligatures w14:val="standardContextual"/>
              <w14:cntxtAlts/>
            </w:rPr>
          </w:pPr>
          <w:r>
            <w:rPr>
              <w:noProof/>
            </w:rPr>
            <mc:AlternateContent>
              <mc:Choice Requires="wps">
                <w:drawing>
                  <wp:anchor distT="0" distB="0" distL="114300" distR="114300" simplePos="0" relativeHeight="251660288" behindDoc="0" locked="0" layoutInCell="1" allowOverlap="1" wp14:anchorId="4171D556" wp14:editId="47122772">
                    <wp:simplePos x="0" y="0"/>
                    <wp:positionH relativeFrom="column">
                      <wp:posOffset>1600200</wp:posOffset>
                    </wp:positionH>
                    <wp:positionV relativeFrom="paragraph">
                      <wp:posOffset>2876550</wp:posOffset>
                    </wp:positionV>
                    <wp:extent cx="3202305" cy="95250"/>
                    <wp:effectExtent l="0" t="0" r="0" b="6350"/>
                    <wp:wrapNone/>
                    <wp:docPr id="18" name="Rectangle 18" title="Line"/>
                    <wp:cNvGraphicFramePr/>
                    <a:graphic xmlns:a="http://schemas.openxmlformats.org/drawingml/2006/main">
                      <a:graphicData uri="http://schemas.microsoft.com/office/word/2010/wordprocessingShape">
                        <wps:wsp>
                          <wps:cNvSpPr/>
                          <wps:spPr>
                            <a:xfrm>
                              <a:off x="0" y="0"/>
                              <a:ext cx="3202305" cy="9525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26" alt="Title: Line" style="position:absolute;margin-left:126pt;margin-top:226.5pt;width:252.15pt;height: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" fillcolor="#f3642c [3215]" stroked="f" strokeweight="2.25pt"/>
                </w:pict>
              </mc:Fallback>
            </mc:AlternateContent>
          </w:r>
          <w:r w:rsidR="001C62C8">
            <w:rPr>
              <w:noProof/>
            </w:rPr>
            <mc:AlternateContent>
              <mc:Choice Requires="wpg">
                <w:drawing>
                  <wp:anchor distT="0" distB="0" distL="114300" distR="114300" simplePos="0" relativeHeight="251666432" behindDoc="0" locked="0" layoutInCell="1" allowOverlap="1" wp14:anchorId="1E802D23" wp14:editId="365060B2">
                    <wp:simplePos x="0" y="0"/>
                    <wp:positionH relativeFrom="column">
                      <wp:posOffset>-899556</wp:posOffset>
                    </wp:positionH>
                    <wp:positionV relativeFrom="paragraph">
                      <wp:posOffset>6266955</wp:posOffset>
                    </wp:positionV>
                    <wp:extent cx="4088749" cy="3393580"/>
                    <wp:effectExtent l="0" t="0" r="7620" b="0"/>
                    <wp:wrapNone/>
                    <wp:docPr id="28" name="Group 28" descr="Hexagonal shapes"/>
                    <wp:cNvGraphicFramePr/>
                    <a:graphic xmlns:a="http://schemas.openxmlformats.org/drawingml/2006/main">
                      <a:graphicData uri="http://schemas.microsoft.com/office/word/2010/wordprocessingGroup">
                        <wpg:wgp>
                          <wpg:cNvGrpSpPr/>
                          <wpg:grpSpPr>
                            <a:xfrm>
                              <a:off x="0" y="0"/>
                              <a:ext cx="4088749" cy="3393580"/>
                              <a:chOff x="0" y="0"/>
                              <a:chExt cx="4088749" cy="3393580"/>
                            </a:xfrm>
                          </wpg:grpSpPr>
                          <pic:pic xmlns:pic="http://schemas.openxmlformats.org/drawingml/2006/picture">
                            <pic:nvPicPr>
                              <pic:cNvPr id="19" name="Graphic 19" descr="hexagon 2"/>
                              <pic:cNvPicPr>
                                <a:picLocks noChangeAspect="1"/>
                              </pic:cNvPicPr>
                            </pic:nvPicPr>
                            <pic:blipFill>
                              <a:blip r:embed="rId11">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vg="http://schemas.microsoft.com/office/drawing/2016/SVG/main" r:embed="rId12"/>
                                  </a:ext>
                                </a:extLst>
                              </a:blip>
                              <a:stretch>
                                <a:fillRect/>
                              </a:stretch>
                            </pic:blipFill>
                            <pic:spPr>
                              <a:xfrm>
                                <a:off x="0" y="190005"/>
                                <a:ext cx="2771775" cy="3203575"/>
                              </a:xfrm>
                              <a:prstGeom prst="rect">
                                <a:avLst/>
                              </a:prstGeom>
                            </pic:spPr>
                          </pic:pic>
                          <pic:pic xmlns:pic="http://schemas.openxmlformats.org/drawingml/2006/picture">
                            <pic:nvPicPr>
                              <pic:cNvPr id="20" name="Graphic 20" descr="hexagon 3"/>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vg="http://schemas.microsoft.com/office/drawing/2016/SVG/main" r:embed="rId16"/>
                                  </a:ext>
                                </a:extLst>
                              </a:blip>
                              <a:stretch>
                                <a:fillRect/>
                              </a:stretch>
                            </pic:blipFill>
                            <pic:spPr>
                              <a:xfrm>
                                <a:off x="2137559" y="0"/>
                                <a:ext cx="1647825" cy="1905000"/>
                              </a:xfrm>
                              <a:prstGeom prst="rect">
                                <a:avLst/>
                              </a:prstGeom>
                            </pic:spPr>
                          </pic:pic>
                          <pic:pic xmlns:pic="http://schemas.openxmlformats.org/drawingml/2006/picture">
                            <pic:nvPicPr>
                              <pic:cNvPr id="21" name="Graphic 21" descr="hexagon 4"/>
                              <pic:cNvPicPr>
                                <a:picLocks noChangeAspect="1"/>
                              </pic:cNvPicPr>
                            </pic:nvPicPr>
                            <pic:blipFill>
                              <a:blip r:embed="rId13">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vg="http://schemas.microsoft.com/office/drawing/2016/SVG/main" r:embed="rId14"/>
                                  </a:ext>
                                </a:extLst>
                              </a:blip>
                              <a:stretch>
                                <a:fillRect/>
                              </a:stretch>
                            </pic:blipFill>
                            <pic:spPr>
                              <a:xfrm>
                                <a:off x="2505694" y="59377"/>
                                <a:ext cx="1583055" cy="1832610"/>
                              </a:xfrm>
                              <a:prstGeom prst="rect">
                                <a:avLst/>
                              </a:prstGeom>
                            </pic:spPr>
                          </pic:pic>
                        </wpg:wgp>
                      </a:graphicData>
                    </a:graphic>
                  </wp:anchor>
                </w:drawing>
              </mc:Choice>
              <mc:Fallback>
                <w:pict>
                  <v:group id="Group 28" o:spid="_x0000_s1026" alt="Description: Hexagonal shapes" style="position:absolute;margin-left:-70.8pt;margin-top:493.45pt;width:321.95pt;height:267.2pt;z-index:251666432" coordsize="4088749,339358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">
                    <v:shape id="Graphic 19" o:spid="_x0000_s1027" type="#_x0000_t75" alt="hexagon 2" style="position:absolute;top:190005;width:2771775;height:32035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oU&#10;7Au/AAAA2wAAAA8AAABkcnMvZG93bnJldi54bWxET02LwjAQvS/4H8II3tbEPSxajSKi0Nuiq4K3&#10;oRnbYjMpSdZWf71ZWNjbPN7nLFa9bcSdfKgda5iMFQjiwpmaSw3H7937FESIyAYbx6ThQQFWy8Hb&#10;AjPjOt7T/RBLkUI4ZKihirHNpAxFRRbD2LXEibs6bzEm6EtpPHYp3DbyQ6lPabHm1FBhS5uKitvh&#10;x2qYqeNFbf3ZXp7yK89Vp04sldajYb+eg4jUx3/xnzs3af4Mfn9JB8jlC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6FOwLvwAAANsAAAAPAAAAAAAAAAAAAAAAAJwCAABkcnMv&#10;ZG93bnJldi54bWxQSwUGAAAAAAQABAD3AAAAiAMAAAAA&#10;">
                      <v:imagedata r:id="rId21" o:title="hexagon 2"/>
                      <v:path arrowok="t"/>
                    </v:shape>
                    <v:shape id="Graphic 20" o:spid="_x0000_s1028" type="#_x0000_t75" alt="hexagon 3" style="position:absolute;left:2137559;width:1647825;height:1905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ed&#10;LBbBAAAA2wAAAA8AAABkcnMvZG93bnJldi54bWxET91qwjAUvh/4DuEI3s10BUU7o4zBUC9k0/oA&#10;x+bYhjUnJYm1vr25GOzy4/tfbQbbip58MI4VvE0zEMSV04ZrBefy63UBIkRkja1jUvCgAJv16GWF&#10;hXZ3PlJ/irVIIRwKVNDE2BVShqohi2HqOuLEXZ23GBP0tdQe7ynctjLPsrm0aDg1NNjRZ0PV7+lm&#10;FVzzn8Pitn2U5tssZ4e+9uV+dlFqMh4+3kFEGuK/+M+90wrytD59ST9Arp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PedLBbBAAAA2wAAAA8AAAAAAAAAAAAAAAAAnAIAAGRy&#10;cy9kb3ducmV2LnhtbFBLBQYAAAAABAAEAPcAAACKAwAAAAA=&#10;">
                      <v:imagedata r:id="rId22" o:title="hexagon 3"/>
                      <v:path arrowok="t"/>
                    </v:shape>
                    <v:shape id="Graphic 21" o:spid="_x0000_s1029" type="#_x0000_t75" alt="hexagon 4" style="position:absolute;left:2505694;top:59377;width:1583055;height:18326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nk&#10;lpvDAAAA2wAAAA8AAABkcnMvZG93bnJldi54bWxEj0FLAzEUhO9C/0N4gjebdA8i26ZFBIsHQazS&#10;0ttj87qJbl6WzXO7/fdGEDwOM/MNs9pMsVMjDTkktrCYG1DETXKBWwsf70+396CyIDvsEpOFC2XY&#10;rGdXK6xdOvMbjTtpVYFwrtGCF+lrrXPjKWKep564eKc0RJQih1a7Ac8FHjtdGXOnIwYuCx57evTU&#10;fO2+o4VQHbeHqMWcDq8vnxez117CaO3N9fSwBCU0yX/4r/3sLFQL+P1SfoBe/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eSWm8MAAADbAAAADwAAAAAAAAAAAAAAAACcAgAA&#10;ZHJzL2Rvd25yZXYueG1sUEsFBgAAAAAEAAQA9wAAAIwDAAAAAA==&#10;">
                      <v:imagedata r:id="rId23" o:title="hexagon 4"/>
                      <v:path arrowok="t"/>
                    </v:shape>
                  </v:group>
                </w:pict>
              </mc:Fallback>
            </mc:AlternateContent>
          </w:r>
          <w:r w:rsidR="005D120C">
            <w:rPr>
              <w:noProof/>
            </w:rPr>
            <w:drawing>
              <wp:anchor distT="0" distB="0" distL="114300" distR="114300" simplePos="0" relativeHeight="251668480" behindDoc="0" locked="0" layoutInCell="1" allowOverlap="1" wp14:anchorId="449A635B" wp14:editId="71E279F7">
                <wp:simplePos x="0" y="0"/>
                <wp:positionH relativeFrom="column">
                  <wp:posOffset>5012056</wp:posOffset>
                </wp:positionH>
                <wp:positionV relativeFrom="paragraph">
                  <wp:posOffset>6761050</wp:posOffset>
                </wp:positionV>
                <wp:extent cx="2345690" cy="2715131"/>
                <wp:effectExtent l="0" t="0" r="0" b="9525"/>
                <wp:wrapNone/>
                <wp:docPr id="23" name="Graphic 23" descr="hexag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phic 13" descr="hexagon 1"/>
                        <pic:cNvPicPr>
                          <a:picLocks noChangeAspect="1"/>
                        </pic:cNvPicPr>
                      </pic:nvPicPr>
                      <pic:blipFill>
                        <a:blip r:embed="rId9">
                          <a:extLst>
                            <a:ext uri="{28A0092B-C50C-407E-A947-70E740481C1C}">
                              <a14:useLocalDpi xmlns:a14="http://schemas.microsoft.com/office/drawing/2010/main" val="0"/>
                            </a:ext>
                            <a:ext uri="{96DAC541-7B7A-43D3-8B79-37D633B846F1}">
                              <asvg:svgBlip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svg="http://schemas.microsoft.com/office/drawing/2016/SVG/main" r:embed="rId10"/>
                            </a:ext>
                          </a:extLst>
                        </a:blip>
                        <a:stretch>
                          <a:fillRect/>
                        </a:stretch>
                      </pic:blipFill>
                      <pic:spPr>
                        <a:xfrm>
                          <a:off x="0" y="0"/>
                          <a:ext cx="2349483" cy="2719521"/>
                        </a:xfrm>
                        <a:prstGeom prst="rect">
                          <a:avLst/>
                        </a:prstGeom>
                      </pic:spPr>
                    </pic:pic>
                  </a:graphicData>
                </a:graphic>
                <wp14:sizeRelH relativeFrom="margin">
                  <wp14:pctWidth>0</wp14:pctWidth>
                </wp14:sizeRelH>
                <wp14:sizeRelV relativeFrom="margin">
                  <wp14:pctHeight>0</wp14:pctHeight>
                </wp14:sizeRelV>
              </wp:anchor>
            </w:drawing>
          </w:r>
          <w:r w:rsidR="001C62C8">
            <w:rPr>
              <w:rFonts w:asciiTheme="majorHAnsi" w:eastAsiaTheme="majorEastAsia" w:hAnsiTheme="majorHAnsi" w:cstheme="majorBidi"/>
              <w:color w:val="F3642C" w:themeColor="text2"/>
              <w:spacing w:val="5"/>
              <w:kern w:val="28"/>
              <w:sz w:val="96"/>
              <w:szCs w:val="56"/>
              <w14:ligatures w14:val="standardContextual"/>
              <w14:cntxtAlts/>
            </w:rPr>
            <w:br w:type="page"/>
          </w:r>
        </w:p>
      </w:sdtContent>
    </w:sdt>
    <w:tbl>
      <w:tblPr>
        <w:tblStyle w:val="PlainTable4"/>
        <w:tblpPr w:leftFromText="180" w:rightFromText="180" w:vertAnchor="text" w:tblpY="1"/>
        <w:tblOverlap w:val="never"/>
        <w:tblW w:w="18139" w:type="dxa"/>
        <w:tblLayout w:type="fixed"/>
        <w:tblLook w:val="04A0" w:firstRow="1" w:lastRow="0" w:firstColumn="1" w:lastColumn="0" w:noHBand="0" w:noVBand="1"/>
      </w:tblPr>
      <w:tblGrid>
        <w:gridCol w:w="10314"/>
        <w:gridCol w:w="4351"/>
        <w:gridCol w:w="3474"/>
      </w:tblGrid>
      <w:tr w:rsidR="00BD2D3D" w14:paraId="1AC8F0BB" w14:textId="77777777" w:rsidTr="006C4163">
        <w:trPr>
          <w:cnfStyle w:val="100000000000" w:firstRow="1" w:lastRow="0" w:firstColumn="0" w:lastColumn="0" w:oddVBand="0" w:evenVBand="0" w:oddHBand="0" w:evenHBand="0" w:firstRowFirstColumn="0" w:firstRowLastColumn="0" w:lastRowFirstColumn="0" w:lastRowLastColumn="0"/>
          <w:trHeight w:val="43"/>
        </w:trPr>
        <w:tc>
          <w:tcPr>
            <w:cnfStyle w:val="001000000000" w:firstRow="0" w:lastRow="0" w:firstColumn="1" w:lastColumn="0" w:oddVBand="0" w:evenVBand="0" w:oddHBand="0" w:evenHBand="0" w:firstRowFirstColumn="0" w:firstRowLastColumn="0" w:lastRowFirstColumn="0" w:lastRowLastColumn="0"/>
            <w:tcW w:w="10314" w:type="dxa"/>
            <w:vMerge w:val="restart"/>
            <w:vAlign w:val="bottom"/>
          </w:tcPr>
          <w:p w14:paraId="7EB25057" w14:textId="77777777" w:rsidR="00B903A7" w:rsidRPr="00B903A7" w:rsidRDefault="004F53E9" w:rsidP="007A2771">
            <w:pPr>
              <w:pStyle w:val="Title"/>
              <w:rPr>
                <w:b/>
              </w:rPr>
            </w:pPr>
            <w:r>
              <w:rPr>
                <w:noProof/>
                <w14:ligatures w14:val="none"/>
                <w14:cntxtAlts w14:val="0"/>
              </w:rPr>
              <w:lastRenderedPageBreak/>
              <mc:AlternateContent>
                <mc:Choice Requires="wps">
                  <w:drawing>
                    <wp:inline distT="0" distB="0" distL="0" distR="0" wp14:anchorId="186DE5C1" wp14:editId="7F56FD43">
                      <wp:extent cx="6739825" cy="914400"/>
                      <wp:effectExtent l="0" t="0" r="0" b="0"/>
                      <wp:docPr id="10" name="Text Box 10"/>
                      <wp:cNvGraphicFramePr/>
                      <a:graphic xmlns:a="http://schemas.openxmlformats.org/drawingml/2006/main">
                        <a:graphicData uri="http://schemas.microsoft.com/office/word/2010/wordprocessingShape">
                          <wps:wsp>
                            <wps:cNvSpPr txBox="1"/>
                            <wps:spPr>
                              <a:xfrm>
                                <a:off x="0" y="0"/>
                                <a:ext cx="6739825" cy="914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BE127BD" w14:textId="59634F56" w:rsidR="00F76E34" w:rsidRPr="00B903A7" w:rsidRDefault="00F76E34" w:rsidP="00BC31EC">
                                  <w:pPr>
                                    <w:pStyle w:val="Title"/>
                                    <w:jc w:val="center"/>
                                  </w:pPr>
                                  <w:r>
                                    <w:t>Critical Evaluation: science communication as a live performance.</w:t>
                                  </w:r>
                                </w:p>
                                <w:p w14:paraId="47BE54BA" w14:textId="77777777" w:rsidR="00F76E34" w:rsidRDefault="00F76E34" w:rsidP="004F53E9">
                                  <w:pPr>
                                    <w:pStyle w:val="Titl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10" o:spid="_x0000_s1029" type="#_x0000_t202" style="width:530.7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" filled="f" stroked="f">
                      <v:textbox>
                        <w:txbxContent>
                          <w:p w14:paraId="3BE127BD" w14:textId="59634F56" w:rsidR="00F76E34" w:rsidRPr="00B903A7" w:rsidRDefault="00F76E34" w:rsidP="00BC31EC">
                            <w:pPr>
                              <w:pStyle w:val="Title"/>
                              <w:jc w:val="center"/>
                            </w:pPr>
                            <w:r>
                              <w:t>Critical Evaluation: science communication as a live performance.</w:t>
                            </w:r>
                          </w:p>
                          <w:p w14:paraId="47BE54BA" w14:textId="77777777" w:rsidR="00F76E34" w:rsidRDefault="00F76E34" w:rsidP="004F53E9">
                            <w:pPr>
                              <w:pStyle w:val="Title"/>
                            </w:pPr>
                          </w:p>
                        </w:txbxContent>
                      </v:textbox>
                      <w10:anchorlock/>
                    </v:shape>
                  </w:pict>
                </mc:Fallback>
              </mc:AlternateContent>
            </w:r>
          </w:p>
        </w:tc>
        <w:tc>
          <w:tcPr>
            <w:tcW w:w="4351" w:type="dxa"/>
            <w:vMerge w:val="restart"/>
          </w:tcPr>
          <w:p w14:paraId="19C102E2" w14:textId="77777777" w:rsidR="00B903A7" w:rsidRDefault="00B903A7" w:rsidP="007A2771">
            <w:pPr>
              <w:cnfStyle w:val="100000000000" w:firstRow="1" w:lastRow="0" w:firstColumn="0" w:lastColumn="0" w:oddVBand="0" w:evenVBand="0" w:oddHBand="0" w:evenHBand="0" w:firstRowFirstColumn="0" w:firstRowLastColumn="0" w:lastRowFirstColumn="0" w:lastRowLastColumn="0"/>
            </w:pPr>
          </w:p>
        </w:tc>
        <w:tc>
          <w:tcPr>
            <w:tcW w:w="3474" w:type="dxa"/>
            <w:shd w:val="clear" w:color="auto" w:fill="3F1D5A" w:themeFill="accent1"/>
            <w:vAlign w:val="center"/>
          </w:tcPr>
          <w:p w14:paraId="1C985386" w14:textId="77777777" w:rsidR="00B903A7" w:rsidRDefault="00B903A7" w:rsidP="007A2771">
            <w:pPr>
              <w:jc w:val="center"/>
              <w:cnfStyle w:val="100000000000" w:firstRow="1" w:lastRow="0" w:firstColumn="0" w:lastColumn="0" w:oddVBand="0" w:evenVBand="0" w:oddHBand="0" w:evenHBand="0" w:firstRowFirstColumn="0" w:firstRowLastColumn="0" w:lastRowFirstColumn="0" w:lastRowLastColumn="0"/>
            </w:pPr>
          </w:p>
        </w:tc>
      </w:tr>
      <w:tr w:rsidR="00BD2D3D" w14:paraId="5E9919F1" w14:textId="77777777" w:rsidTr="006C4163">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10314" w:type="dxa"/>
            <w:vMerge/>
          </w:tcPr>
          <w:p w14:paraId="29C8007D" w14:textId="77777777" w:rsidR="00B903A7" w:rsidRDefault="00B903A7" w:rsidP="007A2771"/>
        </w:tc>
        <w:tc>
          <w:tcPr>
            <w:tcW w:w="4351" w:type="dxa"/>
            <w:vMerge/>
          </w:tcPr>
          <w:p w14:paraId="78C78AFB" w14:textId="77777777" w:rsidR="00B903A7" w:rsidRDefault="00B903A7" w:rsidP="007A2771">
            <w:pPr>
              <w:cnfStyle w:val="000000100000" w:firstRow="0" w:lastRow="0" w:firstColumn="0" w:lastColumn="0" w:oddVBand="0" w:evenVBand="0" w:oddHBand="1" w:evenHBand="0" w:firstRowFirstColumn="0" w:firstRowLastColumn="0" w:lastRowFirstColumn="0" w:lastRowLastColumn="0"/>
            </w:pPr>
          </w:p>
        </w:tc>
        <w:tc>
          <w:tcPr>
            <w:tcW w:w="3474" w:type="dxa"/>
            <w:vMerge w:val="restart"/>
            <w:shd w:val="clear" w:color="auto" w:fill="3F1D5A" w:themeFill="accent1"/>
            <w:vAlign w:val="center"/>
          </w:tcPr>
          <w:p w14:paraId="1A2BBBA4" w14:textId="26D4D42B" w:rsidR="00B903A7" w:rsidRDefault="00B903A7" w:rsidP="006C4163">
            <w:pPr>
              <w:shd w:val="clear" w:color="auto" w:fill="3F1D5A" w:themeFill="accent1"/>
              <w:ind w:left="142" w:hanging="142"/>
              <w:jc w:val="center"/>
              <w:cnfStyle w:val="000000100000" w:firstRow="0" w:lastRow="0" w:firstColumn="0" w:lastColumn="0" w:oddVBand="0" w:evenVBand="0" w:oddHBand="1" w:evenHBand="0" w:firstRowFirstColumn="0" w:firstRowLastColumn="0" w:lastRowFirstColumn="0" w:lastRowLastColumn="0"/>
              <w:rPr>
                <w:color w:val="F3642C" w:themeColor="text2"/>
              </w:rPr>
            </w:pPr>
          </w:p>
          <w:p w14:paraId="1ACA512E" w14:textId="4CA90678" w:rsidR="00B903A7" w:rsidRDefault="00B903A7" w:rsidP="007A2771">
            <w:pPr>
              <w:jc w:val="center"/>
              <w:cnfStyle w:val="000000100000" w:firstRow="0" w:lastRow="0" w:firstColumn="0" w:lastColumn="0" w:oddVBand="0" w:evenVBand="0" w:oddHBand="1" w:evenHBand="0" w:firstRowFirstColumn="0" w:firstRowLastColumn="0" w:lastRowFirstColumn="0" w:lastRowLastColumn="0"/>
            </w:pPr>
          </w:p>
        </w:tc>
      </w:tr>
      <w:tr w:rsidR="00BD2D3D" w14:paraId="5660E419" w14:textId="77777777" w:rsidTr="006C4163">
        <w:trPr>
          <w:trHeight w:val="108"/>
        </w:trPr>
        <w:tc>
          <w:tcPr>
            <w:cnfStyle w:val="001000000000" w:firstRow="0" w:lastRow="0" w:firstColumn="1" w:lastColumn="0" w:oddVBand="0" w:evenVBand="0" w:oddHBand="0" w:evenHBand="0" w:firstRowFirstColumn="0" w:firstRowLastColumn="0" w:lastRowFirstColumn="0" w:lastRowLastColumn="0"/>
            <w:tcW w:w="10314" w:type="dxa"/>
            <w:vAlign w:val="center"/>
          </w:tcPr>
          <w:p w14:paraId="3285104A" w14:textId="7160424F" w:rsidR="00B903A7" w:rsidRPr="00B903A7" w:rsidRDefault="006C4163" w:rsidP="007A2771">
            <w:pPr>
              <w:pStyle w:val="Subtitle"/>
              <w:rPr>
                <w:b/>
              </w:rPr>
            </w:pPr>
            <w:r>
              <w:rPr>
                <w:noProof/>
              </w:rPr>
              <mc:AlternateContent>
                <mc:Choice Requires="wps">
                  <w:drawing>
                    <wp:inline distT="0" distB="0" distL="0" distR="0" wp14:anchorId="14DCD3C0" wp14:editId="24FCC3D2">
                      <wp:extent cx="6400800" cy="6426200"/>
                      <wp:effectExtent l="0" t="0" r="0" b="0"/>
                      <wp:docPr id="9" name="Text Box 9"/>
                      <wp:cNvGraphicFramePr/>
                      <a:graphic xmlns:a="http://schemas.openxmlformats.org/drawingml/2006/main">
                        <a:graphicData uri="http://schemas.microsoft.com/office/word/2010/wordprocessingShape">
                          <wps:wsp>
                            <wps:cNvSpPr txBox="1"/>
                            <wps:spPr>
                              <a:xfrm>
                                <a:off x="0" y="0"/>
                                <a:ext cx="6400800" cy="64262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780B6DA" w14:textId="77777777" w:rsidR="00F76E34" w:rsidRPr="00716704" w:rsidRDefault="00F76E34" w:rsidP="006C4163">
                                  <w:pPr>
                                    <w:pStyle w:val="Heading2"/>
                                    <w:rPr>
                                      <w:b/>
                                    </w:rPr>
                                  </w:pPr>
                                  <w:r w:rsidRPr="00716704">
                                    <w:rPr>
                                      <w:b/>
                                    </w:rPr>
                                    <w:t>I</w:t>
                                  </w:r>
                                  <w:r>
                                    <w:rPr>
                                      <w:b/>
                                    </w:rPr>
                                    <w:t>ntroduction</w:t>
                                  </w:r>
                                  <w:r w:rsidRPr="00716704">
                                    <w:rPr>
                                      <w:b/>
                                    </w:rPr>
                                    <w:t xml:space="preserve"> </w:t>
                                  </w:r>
                                </w:p>
                                <w:p w14:paraId="189E6F2D" w14:textId="77777777" w:rsidR="00F76E34" w:rsidRDefault="00F76E34" w:rsidP="006C4163">
                                  <w:r>
                                    <w:br/>
                                    <w:t xml:space="preserve">The piece of science communication, which I have produced for this module and will be evaluating, is entitled: </w:t>
                                  </w:r>
                                </w:p>
                                <w:p w14:paraId="7129C685" w14:textId="77777777" w:rsidR="00F76E34" w:rsidRDefault="00F76E34" w:rsidP="006C4163">
                                  <w:pPr>
                                    <w:rPr>
                                      <w:i/>
                                    </w:rPr>
                                  </w:pPr>
                                  <w:r w:rsidRPr="00650E56">
                                    <w:rPr>
                                      <w:rStyle w:val="SubtitleChar"/>
                                    </w:rPr>
                                    <w:t>Feathers and Fur Falconry Centre</w:t>
                                  </w:r>
                                  <w:proofErr w:type="gramStart"/>
                                  <w:r w:rsidRPr="00650E56">
                                    <w:rPr>
                                      <w:rStyle w:val="SubtitleChar"/>
                                    </w:rPr>
                                    <w:t>;</w:t>
                                  </w:r>
                                  <w:proofErr w:type="gramEnd"/>
                                  <w:r w:rsidRPr="00650E56">
                                    <w:rPr>
                                      <w:rStyle w:val="SubtitleChar"/>
                                    </w:rPr>
                                    <w:t xml:space="preserve"> Saving the Kestrel</w:t>
                                  </w:r>
                                  <w:r w:rsidRPr="00706950">
                                    <w:rPr>
                                      <w:i/>
                                    </w:rPr>
                                    <w:t>.</w:t>
                                  </w:r>
                                </w:p>
                                <w:p w14:paraId="7D06B2B0" w14:textId="77777777" w:rsidR="00F76E34" w:rsidRDefault="00F76E34" w:rsidP="006C4163">
                                  <w:pPr>
                                    <w:rPr>
                                      <w:rStyle w:val="Hyperlink"/>
                                    </w:rPr>
                                  </w:pPr>
                                  <w:r w:rsidRPr="00706950">
                                    <w:rPr>
                                      <w:i/>
                                    </w:rPr>
                                    <w:t xml:space="preserve"> </w:t>
                                  </w:r>
                                  <w:r>
                                    <w:t xml:space="preserve">And can be accessed here: </w:t>
                                  </w:r>
                                  <w:r>
                                    <w:br/>
                                  </w:r>
                                  <w:hyperlink r:id="rId24" w:history="1">
                                    <w:r w:rsidRPr="006F3AC7">
                                      <w:rPr>
                                        <w:rStyle w:val="Hyperlink"/>
                                      </w:rPr>
                                      <w:t>https://www.youtube.com/watch?v=fEOqr8GqKxY&amp;list=PL9fZnc6lH7HVxI-aeKxXTf1uoEm6qDk7d</w:t>
                                    </w:r>
                                  </w:hyperlink>
                                </w:p>
                                <w:p w14:paraId="5439FA76" w14:textId="124A5D53" w:rsidR="00F76E34" w:rsidRDefault="00F76E34" w:rsidP="000D0E2B">
                                  <w:r>
                                    <w:rPr>
                                      <w:rStyle w:val="Hyperlink"/>
                                    </w:rPr>
                                    <w:t>(Lacey, H 2019)</w:t>
                                  </w:r>
                                  <w:r>
                                    <w:t xml:space="preserve"> </w:t>
                                  </w:r>
                                </w:p>
                                <w:p w14:paraId="63F2BD49" w14:textId="76EE2A87" w:rsidR="00F76E34" w:rsidRDefault="00F76E34" w:rsidP="006C4163">
                                  <w:r>
                                    <w:t xml:space="preserve">This is an original production created for assessment and additionally for use as Feathers and Fur Falconry Centre see fit on the understanding they credit myself. </w:t>
                                  </w:r>
                                  <w:r>
                                    <w:br/>
                                  </w:r>
                                  <w:r>
                                    <w:br/>
                                    <w:t>This is a 14-minute video where I, Hannah Lacey science communicator, talk to Sadie Shepherd owner of Feathers and Fur Falconry Centre (FFFC) in Reading, about the difficulties that Kestrel’s face, and how “we” (audience members, those with an interest in conservation, or birds of prey) can help the iconic British bird.</w:t>
                                  </w:r>
                                </w:p>
                                <w:p w14:paraId="72548CC2" w14:textId="77777777" w:rsidR="00F76E34" w:rsidRDefault="00F76E34" w:rsidP="006C4163">
                                  <w:r>
                                    <w:t xml:space="preserve">It is important to highlight that this submission has not been edited beyond being topped and tailed where the live performance would start and conclude and this has been recorded “as live”. </w:t>
                                  </w:r>
                                </w:p>
                                <w:p w14:paraId="30A8D641" w14:textId="77777777" w:rsidR="00F76E34" w:rsidRDefault="00F76E34" w:rsidP="006C4163">
                                  <w:pPr>
                                    <w:spacing w:after="0" w:line="240" w:lineRule="auto"/>
                                  </w:pPr>
                                </w:p>
                                <w:p w14:paraId="5830451E" w14:textId="77777777" w:rsidR="00F76E34" w:rsidRDefault="00F76E34" w:rsidP="006C4163"/>
                                <w:p w14:paraId="4ED87101" w14:textId="77777777" w:rsidR="00F76E34" w:rsidRDefault="00F76E34" w:rsidP="006C4163"/>
                                <w:p w14:paraId="60741CC9" w14:textId="77777777" w:rsidR="00F76E34" w:rsidRDefault="00F76E34" w:rsidP="006C4163"/>
                                <w:p w14:paraId="61813AA9" w14:textId="77777777" w:rsidR="00F76E34" w:rsidRDefault="00F76E34" w:rsidP="006C4163"/>
                                <w:p w14:paraId="35B457F6" w14:textId="77777777" w:rsidR="00F76E34" w:rsidRDefault="00F76E34" w:rsidP="006C4163"/>
                                <w:p w14:paraId="629F47CA" w14:textId="77777777" w:rsidR="00F76E34" w:rsidRDefault="00F76E34" w:rsidP="006C4163"/>
                                <w:p w14:paraId="1391FEE8" w14:textId="77777777" w:rsidR="00F76E34" w:rsidRDefault="00F76E34" w:rsidP="006C4163"/>
                                <w:p w14:paraId="62ECBAAF" w14:textId="77777777" w:rsidR="00F76E34" w:rsidRDefault="00F76E34" w:rsidP="006C4163"/>
                                <w:p w14:paraId="2EC2B274" w14:textId="77777777" w:rsidR="00F76E34" w:rsidRDefault="00F76E34" w:rsidP="006C4163"/>
                                <w:p w14:paraId="7E44CEAC" w14:textId="77777777" w:rsidR="00F76E34" w:rsidRDefault="00F76E34" w:rsidP="006C4163"/>
                                <w:p w14:paraId="30B9A814" w14:textId="77777777" w:rsidR="00F76E34" w:rsidRPr="00BD2D3D" w:rsidRDefault="00F76E34" w:rsidP="006C4163">
                                  <w:r>
                                    <w:t xml:space="preserve">This is a test to see if it continues </w:t>
                                  </w:r>
                                </w:p>
                                <w:p w14:paraId="5D71CA06" w14:textId="77777777" w:rsidR="00F76E34" w:rsidRDefault="00F76E34" w:rsidP="006C4163">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9" o:spid="_x0000_s1030" type="#_x0000_t202" style="width:7in;height:506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" filled="f" stroked="f">
                      <v:textbox>
                        <w:txbxContent>
                          <w:p w14:paraId="7780B6DA" w14:textId="77777777" w:rsidR="00F76E34" w:rsidRPr="00716704" w:rsidRDefault="00F76E34" w:rsidP="006C4163">
                            <w:pPr>
                              <w:pStyle w:val="Heading2"/>
                              <w:rPr>
                                <w:b/>
                              </w:rPr>
                            </w:pPr>
                            <w:r w:rsidRPr="00716704">
                              <w:rPr>
                                <w:b/>
                              </w:rPr>
                              <w:t>I</w:t>
                            </w:r>
                            <w:r>
                              <w:rPr>
                                <w:b/>
                              </w:rPr>
                              <w:t>ntroduction</w:t>
                            </w:r>
                            <w:r w:rsidRPr="00716704">
                              <w:rPr>
                                <w:b/>
                              </w:rPr>
                              <w:t xml:space="preserve"> </w:t>
                            </w:r>
                          </w:p>
                          <w:p w14:paraId="189E6F2D" w14:textId="77777777" w:rsidR="00F76E34" w:rsidRDefault="00F76E34" w:rsidP="006C4163">
                            <w:r>
                              <w:br/>
                              <w:t xml:space="preserve">The piece of science communication, which I have produced for this module and will be evaluating, is entitled: </w:t>
                            </w:r>
                          </w:p>
                          <w:p w14:paraId="7129C685" w14:textId="77777777" w:rsidR="00F76E34" w:rsidRDefault="00F76E34" w:rsidP="006C4163">
                            <w:pPr>
                              <w:rPr>
                                <w:i/>
                              </w:rPr>
                            </w:pPr>
                            <w:r w:rsidRPr="00650E56">
                              <w:rPr>
                                <w:rStyle w:val="SubtitleChar"/>
                              </w:rPr>
                              <w:t>Feathers and Fur Falconry Centre</w:t>
                            </w:r>
                            <w:proofErr w:type="gramStart"/>
                            <w:r w:rsidRPr="00650E56">
                              <w:rPr>
                                <w:rStyle w:val="SubtitleChar"/>
                              </w:rPr>
                              <w:t>;</w:t>
                            </w:r>
                            <w:proofErr w:type="gramEnd"/>
                            <w:r w:rsidRPr="00650E56">
                              <w:rPr>
                                <w:rStyle w:val="SubtitleChar"/>
                              </w:rPr>
                              <w:t xml:space="preserve"> Saving the Kestrel</w:t>
                            </w:r>
                            <w:r w:rsidRPr="00706950">
                              <w:rPr>
                                <w:i/>
                              </w:rPr>
                              <w:t>.</w:t>
                            </w:r>
                          </w:p>
                          <w:p w14:paraId="7D06B2B0" w14:textId="77777777" w:rsidR="00F76E34" w:rsidRDefault="00F76E34" w:rsidP="006C4163">
                            <w:pPr>
                              <w:rPr>
                                <w:rStyle w:val="Hyperlink"/>
                              </w:rPr>
                            </w:pPr>
                            <w:r w:rsidRPr="00706950">
                              <w:rPr>
                                <w:i/>
                              </w:rPr>
                              <w:t xml:space="preserve"> </w:t>
                            </w:r>
                            <w:r>
                              <w:t xml:space="preserve">And can be accessed here: </w:t>
                            </w:r>
                            <w:r>
                              <w:br/>
                            </w:r>
                            <w:hyperlink r:id="rId25" w:history="1">
                              <w:r w:rsidRPr="006F3AC7">
                                <w:rPr>
                                  <w:rStyle w:val="Hyperlink"/>
                                </w:rPr>
                                <w:t>https://www.youtube.com/watch?v=fEOqr8GqKxY&amp;list=PL9fZnc6lH7HVxI-aeKxXTf1uoEm6qDk7d</w:t>
                              </w:r>
                            </w:hyperlink>
                          </w:p>
                          <w:p w14:paraId="5439FA76" w14:textId="124A5D53" w:rsidR="00F76E34" w:rsidRDefault="00F76E34" w:rsidP="000D0E2B">
                            <w:r>
                              <w:rPr>
                                <w:rStyle w:val="Hyperlink"/>
                              </w:rPr>
                              <w:t>(Lacey, H 2019)</w:t>
                            </w:r>
                            <w:r>
                              <w:t xml:space="preserve"> </w:t>
                            </w:r>
                          </w:p>
                          <w:p w14:paraId="63F2BD49" w14:textId="76EE2A87" w:rsidR="00F76E34" w:rsidRDefault="00F76E34" w:rsidP="006C4163">
                            <w:r>
                              <w:t xml:space="preserve">This is an original production created for assessment and additionally for use as Feathers and Fur Falconry Centre see fit on the understanding they credit myself. </w:t>
                            </w:r>
                            <w:r>
                              <w:br/>
                            </w:r>
                            <w:r>
                              <w:br/>
                              <w:t>This is a 14-minute video where I, Hannah Lacey science communicator, talk to Sadie Shepherd owner of Feathers and Fur Falconry Centre (FFFC) in Reading, about the difficulties that Kestrel’s face, and how “we” (audience members, those with an interest in conservation, or birds of prey) can help the iconic British bird.</w:t>
                            </w:r>
                          </w:p>
                          <w:p w14:paraId="72548CC2" w14:textId="77777777" w:rsidR="00F76E34" w:rsidRDefault="00F76E34" w:rsidP="006C4163">
                            <w:r>
                              <w:t xml:space="preserve">It is important to highlight that this submission has not been edited beyond being topped and tailed where the live performance would start and conclude and this has been recorded “as live”. </w:t>
                            </w:r>
                          </w:p>
                          <w:p w14:paraId="30A8D641" w14:textId="77777777" w:rsidR="00F76E34" w:rsidRDefault="00F76E34" w:rsidP="006C4163">
                            <w:pPr>
                              <w:spacing w:after="0" w:line="240" w:lineRule="auto"/>
                            </w:pPr>
                          </w:p>
                          <w:p w14:paraId="5830451E" w14:textId="77777777" w:rsidR="00F76E34" w:rsidRDefault="00F76E34" w:rsidP="006C4163"/>
                          <w:p w14:paraId="4ED87101" w14:textId="77777777" w:rsidR="00F76E34" w:rsidRDefault="00F76E34" w:rsidP="006C4163"/>
                          <w:p w14:paraId="60741CC9" w14:textId="77777777" w:rsidR="00F76E34" w:rsidRDefault="00F76E34" w:rsidP="006C4163"/>
                          <w:p w14:paraId="61813AA9" w14:textId="77777777" w:rsidR="00F76E34" w:rsidRDefault="00F76E34" w:rsidP="006C4163"/>
                          <w:p w14:paraId="35B457F6" w14:textId="77777777" w:rsidR="00F76E34" w:rsidRDefault="00F76E34" w:rsidP="006C4163"/>
                          <w:p w14:paraId="629F47CA" w14:textId="77777777" w:rsidR="00F76E34" w:rsidRDefault="00F76E34" w:rsidP="006C4163"/>
                          <w:p w14:paraId="1391FEE8" w14:textId="77777777" w:rsidR="00F76E34" w:rsidRDefault="00F76E34" w:rsidP="006C4163"/>
                          <w:p w14:paraId="62ECBAAF" w14:textId="77777777" w:rsidR="00F76E34" w:rsidRDefault="00F76E34" w:rsidP="006C4163"/>
                          <w:p w14:paraId="2EC2B274" w14:textId="77777777" w:rsidR="00F76E34" w:rsidRDefault="00F76E34" w:rsidP="006C4163"/>
                          <w:p w14:paraId="7E44CEAC" w14:textId="77777777" w:rsidR="00F76E34" w:rsidRDefault="00F76E34" w:rsidP="006C4163"/>
                          <w:p w14:paraId="30B9A814" w14:textId="77777777" w:rsidR="00F76E34" w:rsidRPr="00BD2D3D" w:rsidRDefault="00F76E34" w:rsidP="006C4163">
                            <w:r>
                              <w:t xml:space="preserve">This is a test to see if it continues </w:t>
                            </w:r>
                          </w:p>
                          <w:p w14:paraId="5D71CA06" w14:textId="77777777" w:rsidR="00F76E34" w:rsidRDefault="00F76E34" w:rsidP="006C4163">
                            <w:pPr>
                              <w:spacing w:after="0"/>
                            </w:pPr>
                          </w:p>
                        </w:txbxContent>
                      </v:textbox>
                      <w10:anchorlock/>
                    </v:shape>
                  </w:pict>
                </mc:Fallback>
              </mc:AlternateContent>
            </w:r>
          </w:p>
        </w:tc>
        <w:tc>
          <w:tcPr>
            <w:tcW w:w="4351" w:type="dxa"/>
            <w:vMerge/>
          </w:tcPr>
          <w:p w14:paraId="35CEA347" w14:textId="77777777" w:rsidR="00B903A7" w:rsidRDefault="00B903A7" w:rsidP="007A2771">
            <w:pPr>
              <w:cnfStyle w:val="000000000000" w:firstRow="0" w:lastRow="0" w:firstColumn="0" w:lastColumn="0" w:oddVBand="0" w:evenVBand="0" w:oddHBand="0" w:evenHBand="0" w:firstRowFirstColumn="0" w:firstRowLastColumn="0" w:lastRowFirstColumn="0" w:lastRowLastColumn="0"/>
            </w:pPr>
          </w:p>
        </w:tc>
        <w:tc>
          <w:tcPr>
            <w:tcW w:w="3474" w:type="dxa"/>
            <w:vMerge/>
            <w:shd w:val="clear" w:color="auto" w:fill="3F1D5A" w:themeFill="accent1"/>
          </w:tcPr>
          <w:p w14:paraId="535A9DB4" w14:textId="77777777" w:rsidR="00B903A7" w:rsidRDefault="00B903A7" w:rsidP="007A2771">
            <w:pPr>
              <w:cnfStyle w:val="000000000000" w:firstRow="0" w:lastRow="0" w:firstColumn="0" w:lastColumn="0" w:oddVBand="0" w:evenVBand="0" w:oddHBand="0" w:evenHBand="0" w:firstRowFirstColumn="0" w:firstRowLastColumn="0" w:lastRowFirstColumn="0" w:lastRowLastColumn="0"/>
            </w:pPr>
          </w:p>
        </w:tc>
      </w:tr>
      <w:tr w:rsidR="00BD2D3D" w:rsidRPr="004F53E9" w14:paraId="53CE9CCD" w14:textId="77777777" w:rsidTr="006C4163">
        <w:trPr>
          <w:cnfStyle w:val="000000100000" w:firstRow="0" w:lastRow="0" w:firstColumn="0" w:lastColumn="0" w:oddVBand="0" w:evenVBand="0" w:oddHBand="1" w:evenHBand="0" w:firstRowFirstColumn="0" w:firstRowLastColumn="0" w:lastRowFirstColumn="0" w:lastRowLastColumn="0"/>
          <w:trHeight w:val="2330"/>
        </w:trPr>
        <w:tc>
          <w:tcPr>
            <w:cnfStyle w:val="001000000000" w:firstRow="0" w:lastRow="0" w:firstColumn="1" w:lastColumn="0" w:oddVBand="0" w:evenVBand="0" w:oddHBand="0" w:evenHBand="0" w:firstRowFirstColumn="0" w:firstRowLastColumn="0" w:lastRowFirstColumn="0" w:lastRowLastColumn="0"/>
            <w:tcW w:w="10314" w:type="dxa"/>
            <w:shd w:val="clear" w:color="auto" w:fill="auto"/>
          </w:tcPr>
          <w:p w14:paraId="79121C79" w14:textId="7A4C2832" w:rsidR="0069229F" w:rsidRDefault="005C0C61" w:rsidP="005C0C61">
            <w:pPr>
              <w:pStyle w:val="Style1"/>
              <w:framePr w:hSpace="0" w:wrap="auto" w:vAnchor="margin" w:hAnchor="text" w:xAlign="left" w:yAlign="inline"/>
            </w:pPr>
            <w:r w:rsidRPr="001174C8">
              <w:lastRenderedPageBreak/>
              <w:t>Suitability of platform:</w:t>
            </w:r>
          </w:p>
          <w:p w14:paraId="46DB3CED" w14:textId="06AC965C" w:rsidR="0069229F" w:rsidRDefault="0069229F" w:rsidP="0069229F">
            <w:pPr>
              <w:rPr>
                <w:b w:val="0"/>
              </w:rPr>
            </w:pPr>
            <w:r>
              <w:rPr>
                <w:b w:val="0"/>
              </w:rPr>
              <w:t>Although that for the purpose of this submission the live perfo</w:t>
            </w:r>
            <w:r w:rsidR="005D04C8">
              <w:rPr>
                <w:b w:val="0"/>
              </w:rPr>
              <w:t>rmance has been placed onto YouT</w:t>
            </w:r>
            <w:r>
              <w:rPr>
                <w:b w:val="0"/>
              </w:rPr>
              <w:t>ube, in the ideal world this would have been placed on FFFC’s social media channels. One of the reasons I wanted to work with the Centre was due to their outward fa</w:t>
            </w:r>
            <w:r w:rsidR="00BD5F0C">
              <w:rPr>
                <w:b w:val="0"/>
              </w:rPr>
              <w:t xml:space="preserve">cing promotion on social media, which can be seen in Appendix 1. </w:t>
            </w:r>
          </w:p>
          <w:p w14:paraId="6407B499" w14:textId="77777777" w:rsidR="00BD5F0C" w:rsidRDefault="00BD5F0C" w:rsidP="0069229F">
            <w:pPr>
              <w:rPr>
                <w:b w:val="0"/>
              </w:rPr>
            </w:pPr>
          </w:p>
          <w:p w14:paraId="4D34B8CB" w14:textId="59509601" w:rsidR="00BD5F0C" w:rsidRDefault="00BD5F0C" w:rsidP="0069229F">
            <w:pPr>
              <w:rPr>
                <w:b w:val="0"/>
              </w:rPr>
            </w:pPr>
            <w:r>
              <w:rPr>
                <w:b w:val="0"/>
              </w:rPr>
              <w:t>FFFC’s social media approach is cross-platform and, in my opinion tailored well to their audience; they know what works and gets them views</w:t>
            </w:r>
            <w:r w:rsidR="003815C5">
              <w:rPr>
                <w:b w:val="0"/>
              </w:rPr>
              <w:t>, interactions, and from what we can assume leads for visitors, sales and donations</w:t>
            </w:r>
            <w:r>
              <w:rPr>
                <w:b w:val="0"/>
              </w:rPr>
              <w:t>. For someone such as myself who has an interest in birds of prey conservation</w:t>
            </w:r>
            <w:proofErr w:type="gramStart"/>
            <w:r>
              <w:rPr>
                <w:b w:val="0"/>
              </w:rPr>
              <w:t>;</w:t>
            </w:r>
            <w:proofErr w:type="gramEnd"/>
            <w:r>
              <w:rPr>
                <w:b w:val="0"/>
              </w:rPr>
              <w:t xml:space="preserve"> this </w:t>
            </w:r>
            <w:r w:rsidR="00040BF9">
              <w:rPr>
                <w:b w:val="0"/>
              </w:rPr>
              <w:t xml:space="preserve">highlights a perfect partner for science communication. </w:t>
            </w:r>
          </w:p>
          <w:p w14:paraId="0032F164" w14:textId="77777777" w:rsidR="00040BF9" w:rsidRDefault="00040BF9" w:rsidP="0069229F">
            <w:pPr>
              <w:rPr>
                <w:b w:val="0"/>
              </w:rPr>
            </w:pPr>
          </w:p>
          <w:p w14:paraId="4A329DC9" w14:textId="0A8CF3B4" w:rsidR="007F64A5" w:rsidRDefault="007F64A5" w:rsidP="007F64A5">
            <w:pPr>
              <w:rPr>
                <w:b w:val="0"/>
              </w:rPr>
            </w:pPr>
            <w:r>
              <w:rPr>
                <w:b w:val="0"/>
              </w:rPr>
              <w:t xml:space="preserve">Many academics have highlighted the importance of ensuring you have the right platform for targeting your audience; and ensuring your audience has access to this platform. Although in this instance I focus on social media platforms, this is equally important for more “traditional” forms of media such as radio and television broadcast. </w:t>
            </w:r>
            <w:proofErr w:type="spellStart"/>
            <w:r>
              <w:rPr>
                <w:b w:val="0"/>
              </w:rPr>
              <w:t>McQuail</w:t>
            </w:r>
            <w:proofErr w:type="spellEnd"/>
            <w:r>
              <w:rPr>
                <w:b w:val="0"/>
              </w:rPr>
              <w:t xml:space="preserve"> (1997) has covered this idea explicitly in his research “we need also to recognize the actual audience for broadcasting, the one that is present for a particular “program”.  </w:t>
            </w:r>
          </w:p>
          <w:p w14:paraId="1C59F742" w14:textId="1670EE74" w:rsidR="007D2DCF" w:rsidRDefault="007D2DCF" w:rsidP="0069229F">
            <w:pPr>
              <w:rPr>
                <w:b w:val="0"/>
              </w:rPr>
            </w:pPr>
          </w:p>
          <w:p w14:paraId="16CD1F71" w14:textId="390EE276" w:rsidR="00AD1495" w:rsidRDefault="007D2DCF" w:rsidP="0069229F">
            <w:pPr>
              <w:rPr>
                <w:b w:val="0"/>
              </w:rPr>
            </w:pPr>
            <w:r>
              <w:rPr>
                <w:b w:val="0"/>
              </w:rPr>
              <w:t xml:space="preserve">Due to the strong social media presence, it made sense for this video (if it was to be </w:t>
            </w:r>
            <w:r w:rsidR="00BD4CDB">
              <w:rPr>
                <w:b w:val="0"/>
              </w:rPr>
              <w:t>broadcast</w:t>
            </w:r>
            <w:r>
              <w:rPr>
                <w:b w:val="0"/>
              </w:rPr>
              <w:t xml:space="preserve"> as live) to be on FFFC’s live social media channels. In the ideal world this would have complimented what seems to be their most popular social media channels of Facebook</w:t>
            </w:r>
            <w:r w:rsidR="00863D8C">
              <w:rPr>
                <w:b w:val="0"/>
              </w:rPr>
              <w:t xml:space="preserve"> (Feathers and Fur Falconry Centre, 2019)</w:t>
            </w:r>
            <w:r>
              <w:rPr>
                <w:b w:val="0"/>
              </w:rPr>
              <w:t xml:space="preserve"> and </w:t>
            </w:r>
            <w:proofErr w:type="spellStart"/>
            <w:r>
              <w:rPr>
                <w:b w:val="0"/>
              </w:rPr>
              <w:t>Instagram</w:t>
            </w:r>
            <w:proofErr w:type="spellEnd"/>
            <w:r w:rsidR="00863D8C">
              <w:rPr>
                <w:b w:val="0"/>
              </w:rPr>
              <w:t xml:space="preserve"> (Feathers and Fur Falconry Centre, 2019)</w:t>
            </w:r>
            <w:r>
              <w:rPr>
                <w:b w:val="0"/>
              </w:rPr>
              <w:t xml:space="preserve"> through Facebook Live and / or </w:t>
            </w:r>
            <w:r w:rsidR="00307D63">
              <w:rPr>
                <w:b w:val="0"/>
              </w:rPr>
              <w:t xml:space="preserve">a live video on </w:t>
            </w:r>
            <w:proofErr w:type="spellStart"/>
            <w:r>
              <w:rPr>
                <w:b w:val="0"/>
              </w:rPr>
              <w:t>Instagram</w:t>
            </w:r>
            <w:proofErr w:type="spellEnd"/>
            <w:r w:rsidR="00307D63">
              <w:rPr>
                <w:b w:val="0"/>
              </w:rPr>
              <w:t xml:space="preserve">. If FFFC had an established audience on Twitter, using applications such as Periscope would have also been considered. </w:t>
            </w:r>
          </w:p>
          <w:p w14:paraId="55DDDB50" w14:textId="77777777" w:rsidR="00AD1495" w:rsidRDefault="00AD1495" w:rsidP="0069229F">
            <w:pPr>
              <w:rPr>
                <w:b w:val="0"/>
              </w:rPr>
            </w:pPr>
          </w:p>
          <w:p w14:paraId="426F52C1" w14:textId="563BF975" w:rsidR="007D2DCF" w:rsidRDefault="00740BFE" w:rsidP="0069229F">
            <w:pPr>
              <w:rPr>
                <w:b w:val="0"/>
              </w:rPr>
            </w:pPr>
            <w:r>
              <w:rPr>
                <w:b w:val="0"/>
              </w:rPr>
              <w:t xml:space="preserve">It’s important to note that this assumption is made from what is publically available to see on these social media networks as I am unable to get access to FFFC’s social media analytics, which would reveal greater information about audiences, engagement rates and impressions which would further inform and develop any live performance approaches for the Centre and myself. If FFFC’s chose to publish the video on their own social media channels it would be interesting and highly valuable to access the analytics, comments and any feedback from this. </w:t>
            </w:r>
          </w:p>
          <w:p w14:paraId="100D9F00" w14:textId="77777777" w:rsidR="00307D63" w:rsidRDefault="00307D63" w:rsidP="0069229F">
            <w:pPr>
              <w:rPr>
                <w:b w:val="0"/>
              </w:rPr>
            </w:pPr>
          </w:p>
          <w:p w14:paraId="682A74FA" w14:textId="77777777" w:rsidR="00412DBA" w:rsidRDefault="00307D63" w:rsidP="0069229F">
            <w:pPr>
              <w:rPr>
                <w:b w:val="0"/>
              </w:rPr>
            </w:pPr>
            <w:r>
              <w:rPr>
                <w:b w:val="0"/>
              </w:rPr>
              <w:t xml:space="preserve">The impact and suitability of this is difficult to evaluate as this is being constructed on a purely hypothetical approach. </w:t>
            </w:r>
            <w:r w:rsidR="003815C5">
              <w:rPr>
                <w:b w:val="0"/>
              </w:rPr>
              <w:t xml:space="preserve">However, one can assume from personal experiences on social media, that this may have been a beneficial choice of platform as it is broadcasting where the audiences is. </w:t>
            </w:r>
          </w:p>
          <w:p w14:paraId="79DA43DE" w14:textId="77777777" w:rsidR="00854756" w:rsidRDefault="00854756" w:rsidP="0069229F">
            <w:pPr>
              <w:rPr>
                <w:b w:val="0"/>
              </w:rPr>
            </w:pPr>
          </w:p>
          <w:p w14:paraId="08A729E4" w14:textId="78785C2E" w:rsidR="00854756" w:rsidRDefault="00854756" w:rsidP="00854756">
            <w:pPr>
              <w:rPr>
                <w:b w:val="0"/>
              </w:rPr>
            </w:pPr>
            <w:r>
              <w:rPr>
                <w:b w:val="0"/>
              </w:rPr>
              <w:t xml:space="preserve">The opportunities that social media offers, in that audiences use social media as a “go to” for information, utilizing its on-demand characteristics highlighted by </w:t>
            </w:r>
            <w:proofErr w:type="spellStart"/>
            <w:r>
              <w:rPr>
                <w:b w:val="0"/>
              </w:rPr>
              <w:t>Mangold</w:t>
            </w:r>
            <w:proofErr w:type="spellEnd"/>
            <w:r>
              <w:rPr>
                <w:b w:val="0"/>
              </w:rPr>
              <w:t xml:space="preserve"> and </w:t>
            </w:r>
            <w:proofErr w:type="spellStart"/>
            <w:r>
              <w:rPr>
                <w:b w:val="0"/>
              </w:rPr>
              <w:t>Faulds</w:t>
            </w:r>
            <w:proofErr w:type="spellEnd"/>
            <w:r>
              <w:rPr>
                <w:b w:val="0"/>
              </w:rPr>
              <w:t xml:space="preserve"> (2009), is certainly something that I believe strong science communication should capitalize on and again reaffirms the ideology of using social media platforms, especially those that are already developed for a specific audience and message. </w:t>
            </w:r>
          </w:p>
          <w:p w14:paraId="1EF06D8B" w14:textId="776E85E4" w:rsidR="00854756" w:rsidRPr="00854756" w:rsidRDefault="00854756" w:rsidP="00854756">
            <w:pPr>
              <w:rPr>
                <w:rFonts w:ascii="Times New Roman" w:eastAsia="Times New Roman" w:hAnsi="Times New Roman" w:cs="Times New Roman"/>
                <w:sz w:val="20"/>
                <w:szCs w:val="20"/>
                <w:lang w:val="en-GB"/>
              </w:rPr>
            </w:pPr>
          </w:p>
          <w:p w14:paraId="26C279DB" w14:textId="77777777" w:rsidR="00412DBA" w:rsidRDefault="00412DBA" w:rsidP="0069229F">
            <w:pPr>
              <w:rPr>
                <w:b w:val="0"/>
              </w:rPr>
            </w:pPr>
          </w:p>
          <w:p w14:paraId="6AC5D0F7" w14:textId="3506EF87" w:rsidR="0069229F" w:rsidRDefault="00BD4CDB" w:rsidP="0069229F">
            <w:r>
              <w:rPr>
                <w:b w:val="0"/>
              </w:rPr>
              <w:lastRenderedPageBreak/>
              <w:t xml:space="preserve">This approach can also be backed up by the continuation of FFFC to create and post original content; I assume that if this wasn’t beneficial they would not use limited resources to create the content and update social media as frequently as they do. </w:t>
            </w:r>
            <w:r w:rsidR="00E26E16">
              <w:rPr>
                <w:b w:val="0"/>
              </w:rPr>
              <w:t xml:space="preserve">Looking back at this, I would not change my approach of what platform I would use, apart from trying to gain greater insight into the real social media analytics of FFFC. </w:t>
            </w:r>
          </w:p>
          <w:p w14:paraId="41EE8074" w14:textId="77777777" w:rsidR="0069229F" w:rsidRDefault="0069229F" w:rsidP="0069229F"/>
          <w:p w14:paraId="58DFDB66" w14:textId="77777777" w:rsidR="009C73C0" w:rsidRDefault="009C73C0" w:rsidP="0069229F"/>
          <w:p w14:paraId="1EF0CE5E" w14:textId="77777777" w:rsidR="009C73C0" w:rsidRDefault="009C73C0" w:rsidP="0069229F"/>
          <w:p w14:paraId="1729BEB9" w14:textId="77777777" w:rsidR="009C73C0" w:rsidRDefault="009C73C0" w:rsidP="0069229F"/>
          <w:p w14:paraId="37867921" w14:textId="77777777" w:rsidR="009C73C0" w:rsidRDefault="009C73C0" w:rsidP="0069229F"/>
          <w:p w14:paraId="3CE1AA20" w14:textId="77777777" w:rsidR="009C73C0" w:rsidRDefault="009C73C0" w:rsidP="0069229F"/>
          <w:p w14:paraId="38485DE0" w14:textId="77777777" w:rsidR="009C73C0" w:rsidRDefault="009C73C0" w:rsidP="0069229F"/>
          <w:p w14:paraId="4B462275" w14:textId="77777777" w:rsidR="009C73C0" w:rsidRDefault="009C73C0" w:rsidP="0069229F"/>
          <w:p w14:paraId="5CA4B24D" w14:textId="77777777" w:rsidR="009C73C0" w:rsidRDefault="009C73C0" w:rsidP="0069229F"/>
          <w:p w14:paraId="35591EF9" w14:textId="77777777" w:rsidR="009C73C0" w:rsidRDefault="009C73C0" w:rsidP="0069229F"/>
          <w:p w14:paraId="3705F89F" w14:textId="77777777" w:rsidR="009C73C0" w:rsidRDefault="009C73C0" w:rsidP="0069229F"/>
          <w:p w14:paraId="7B1FAE25" w14:textId="77777777" w:rsidR="009C73C0" w:rsidRDefault="009C73C0" w:rsidP="0069229F"/>
          <w:p w14:paraId="0968BF1A" w14:textId="77777777" w:rsidR="009C73C0" w:rsidRDefault="009C73C0" w:rsidP="0069229F"/>
          <w:p w14:paraId="1277ED17" w14:textId="77777777" w:rsidR="009C73C0" w:rsidRDefault="009C73C0" w:rsidP="0069229F"/>
          <w:p w14:paraId="1DCF3804" w14:textId="77777777" w:rsidR="009C73C0" w:rsidRDefault="009C73C0" w:rsidP="0069229F"/>
          <w:p w14:paraId="31A4AED2" w14:textId="77777777" w:rsidR="009C73C0" w:rsidRDefault="009C73C0" w:rsidP="0069229F"/>
          <w:p w14:paraId="15D37F11" w14:textId="77777777" w:rsidR="009C73C0" w:rsidRDefault="009C73C0" w:rsidP="0069229F"/>
          <w:p w14:paraId="6DBE5B4E" w14:textId="77777777" w:rsidR="009C73C0" w:rsidRDefault="009C73C0" w:rsidP="0069229F"/>
          <w:p w14:paraId="3AC1BF04" w14:textId="77777777" w:rsidR="009C73C0" w:rsidRDefault="009C73C0" w:rsidP="0069229F"/>
          <w:p w14:paraId="35C9C3B6" w14:textId="77777777" w:rsidR="009C73C0" w:rsidRDefault="009C73C0" w:rsidP="0069229F"/>
          <w:p w14:paraId="1865ECFE" w14:textId="77777777" w:rsidR="009C73C0" w:rsidRDefault="009C73C0" w:rsidP="0069229F"/>
          <w:p w14:paraId="194197E1" w14:textId="77777777" w:rsidR="009C73C0" w:rsidRDefault="009C73C0" w:rsidP="0069229F"/>
          <w:p w14:paraId="046C50C8" w14:textId="77777777" w:rsidR="009C73C0" w:rsidRDefault="009C73C0" w:rsidP="0069229F"/>
          <w:p w14:paraId="4A63CB6B" w14:textId="77777777" w:rsidR="009C73C0" w:rsidRDefault="009C73C0" w:rsidP="0069229F"/>
          <w:p w14:paraId="717F9BA3" w14:textId="77777777" w:rsidR="009C73C0" w:rsidRDefault="009C73C0" w:rsidP="0069229F"/>
          <w:p w14:paraId="4782BF44" w14:textId="77777777" w:rsidR="009C73C0" w:rsidRDefault="009C73C0" w:rsidP="0069229F"/>
          <w:p w14:paraId="7DF061B3" w14:textId="77777777" w:rsidR="009C73C0" w:rsidRDefault="009C73C0" w:rsidP="0069229F"/>
          <w:p w14:paraId="09E1139B" w14:textId="77777777" w:rsidR="009C73C0" w:rsidRDefault="009C73C0" w:rsidP="0069229F"/>
          <w:p w14:paraId="1AB9D34A" w14:textId="77777777" w:rsidR="009C73C0" w:rsidRDefault="009C73C0" w:rsidP="0069229F"/>
          <w:p w14:paraId="65EB7747" w14:textId="77777777" w:rsidR="009C73C0" w:rsidRDefault="009C73C0" w:rsidP="0069229F"/>
          <w:p w14:paraId="154BBDE1" w14:textId="77777777" w:rsidR="009C73C0" w:rsidRDefault="009C73C0" w:rsidP="0069229F"/>
          <w:p w14:paraId="15C02779" w14:textId="77777777" w:rsidR="009C73C0" w:rsidRDefault="009C73C0" w:rsidP="0069229F"/>
          <w:p w14:paraId="07B7126B" w14:textId="77777777" w:rsidR="009C73C0" w:rsidRDefault="009C73C0" w:rsidP="0069229F"/>
          <w:p w14:paraId="154A54F6" w14:textId="77777777" w:rsidR="009C73C0" w:rsidRDefault="009C73C0" w:rsidP="0069229F"/>
          <w:p w14:paraId="5FAA1CC9" w14:textId="77777777" w:rsidR="009C73C0" w:rsidRDefault="009C73C0" w:rsidP="0069229F"/>
          <w:p w14:paraId="1C1F266F" w14:textId="77777777" w:rsidR="009C73C0" w:rsidRDefault="009C73C0" w:rsidP="0069229F"/>
          <w:p w14:paraId="72123AE0" w14:textId="77777777" w:rsidR="009C73C0" w:rsidRDefault="009C73C0" w:rsidP="0069229F"/>
          <w:p w14:paraId="40699950" w14:textId="77777777" w:rsidR="009C73C0" w:rsidRDefault="009C73C0" w:rsidP="0069229F"/>
          <w:p w14:paraId="2E2B684E" w14:textId="77777777" w:rsidR="009C73C0" w:rsidRDefault="009C73C0" w:rsidP="0069229F"/>
          <w:p w14:paraId="75C2AB31" w14:textId="231AB36F" w:rsidR="0069229F" w:rsidRPr="0069229F" w:rsidRDefault="0069229F" w:rsidP="005D04C8">
            <w:pPr>
              <w:jc w:val="right"/>
            </w:pPr>
          </w:p>
          <w:p w14:paraId="3A227CFE" w14:textId="67AF2A7C" w:rsidR="00716704" w:rsidRPr="001174C8" w:rsidRDefault="00716704" w:rsidP="00F81293">
            <w:pPr>
              <w:pStyle w:val="Style1"/>
              <w:framePr w:hSpace="0" w:wrap="auto" w:vAnchor="margin" w:hAnchor="text" w:xAlign="left" w:yAlign="inline"/>
            </w:pPr>
            <w:r w:rsidRPr="001174C8">
              <w:lastRenderedPageBreak/>
              <w:t xml:space="preserve">Quality of delivery: </w:t>
            </w:r>
          </w:p>
          <w:p w14:paraId="3BD0918E" w14:textId="77777777" w:rsidR="00DD7D32" w:rsidRDefault="00DD7D32" w:rsidP="00DD7D32"/>
          <w:p w14:paraId="1147DF06" w14:textId="46D861F5" w:rsidR="00D216E5" w:rsidRDefault="00DD7D32" w:rsidP="00D216E5">
            <w:pPr>
              <w:rPr>
                <w:b w:val="0"/>
              </w:rPr>
            </w:pPr>
            <w:r>
              <w:rPr>
                <w:b w:val="0"/>
              </w:rPr>
              <w:t xml:space="preserve">When looking back at the delivery of the video, there are multiple elements that I am choosing to evaluate upon for this evaluation; this is by no means the limit of the evaluation nor points to be considered but simply a starting point. </w:t>
            </w:r>
          </w:p>
          <w:p w14:paraId="1B1D9EC2" w14:textId="77777777" w:rsidR="00DD7D32" w:rsidRPr="00DD7D32" w:rsidRDefault="00DD7D32" w:rsidP="00D216E5">
            <w:pPr>
              <w:rPr>
                <w:b w:val="0"/>
              </w:rPr>
            </w:pPr>
          </w:p>
          <w:p w14:paraId="7D1F7C67" w14:textId="260E41D3" w:rsidR="00DD7D32" w:rsidRDefault="00AD1495" w:rsidP="00D216E5">
            <w:r>
              <w:t>Picture and audio quality</w:t>
            </w:r>
          </w:p>
          <w:p w14:paraId="2A743453" w14:textId="77777777" w:rsidR="00DD7D32" w:rsidRDefault="00DD7D32" w:rsidP="00D216E5"/>
          <w:p w14:paraId="25F276D3" w14:textId="524D54CC" w:rsidR="006D4BC8" w:rsidRDefault="00DD7D32" w:rsidP="00D216E5">
            <w:pPr>
              <w:rPr>
                <w:b w:val="0"/>
              </w:rPr>
            </w:pPr>
            <w:r>
              <w:rPr>
                <w:b w:val="0"/>
              </w:rPr>
              <w:t xml:space="preserve">As in the ideal situation this video would have been recorded for Facebook Live or </w:t>
            </w:r>
            <w:proofErr w:type="spellStart"/>
            <w:r>
              <w:rPr>
                <w:b w:val="0"/>
              </w:rPr>
              <w:t>Instagram</w:t>
            </w:r>
            <w:proofErr w:type="spellEnd"/>
            <w:r>
              <w:rPr>
                <w:b w:val="0"/>
              </w:rPr>
              <w:t xml:space="preserve"> Live; the chances are this would have been conducted on a smartphone. To replicate this, I filmed the conversation with Sadie on my</w:t>
            </w:r>
            <w:r w:rsidR="003457A8">
              <w:rPr>
                <w:b w:val="0"/>
              </w:rPr>
              <w:t xml:space="preserve"> Apple</w:t>
            </w:r>
            <w:r>
              <w:rPr>
                <w:b w:val="0"/>
              </w:rPr>
              <w:t xml:space="preserve"> IPhone </w:t>
            </w:r>
            <w:r w:rsidR="003457A8">
              <w:rPr>
                <w:b w:val="0"/>
              </w:rPr>
              <w:t xml:space="preserve">8, using the inbuilt video mode. </w:t>
            </w:r>
            <w:r w:rsidR="006D4BC8">
              <w:rPr>
                <w:b w:val="0"/>
              </w:rPr>
              <w:t xml:space="preserve"> With this, in comparison to a professional camera and audio recording set up, naturally, limits the quality of the video and audio. However, as many “non media professionals” are posting content online this quality is perfectly acceptable for social media posting. </w:t>
            </w:r>
          </w:p>
          <w:p w14:paraId="7BBAF57D" w14:textId="77777777" w:rsidR="009C73C0" w:rsidRDefault="009C73C0" w:rsidP="00D216E5">
            <w:pPr>
              <w:rPr>
                <w:b w:val="0"/>
              </w:rPr>
            </w:pPr>
          </w:p>
          <w:p w14:paraId="4E68C561" w14:textId="3CD47E21" w:rsidR="009C73C0" w:rsidRDefault="009C73C0" w:rsidP="00D216E5">
            <w:pPr>
              <w:rPr>
                <w:b w:val="0"/>
              </w:rPr>
            </w:pPr>
            <w:r w:rsidRPr="00A31EEB">
              <w:rPr>
                <w:b w:val="0"/>
              </w:rPr>
              <w:t xml:space="preserve">Web 2.0, </w:t>
            </w:r>
            <w:r w:rsidR="00A31EEB" w:rsidRPr="00A31EEB">
              <w:rPr>
                <w:b w:val="0"/>
              </w:rPr>
              <w:t xml:space="preserve">which is the definition of this </w:t>
            </w:r>
            <w:r w:rsidRPr="00A31EEB">
              <w:rPr>
                <w:b w:val="0"/>
              </w:rPr>
              <w:t>this new stage of internet development and ways of using “on demand”, portable, interactive media (</w:t>
            </w:r>
            <w:proofErr w:type="spellStart"/>
            <w:r w:rsidRPr="00A31EEB">
              <w:rPr>
                <w:b w:val="0"/>
              </w:rPr>
              <w:t>Branston</w:t>
            </w:r>
            <w:proofErr w:type="spellEnd"/>
            <w:r w:rsidRPr="00A31EEB">
              <w:rPr>
                <w:b w:val="0"/>
              </w:rPr>
              <w:t xml:space="preserve"> &amp; Stafford</w:t>
            </w:r>
            <w:r w:rsidR="00162187" w:rsidRPr="00A31EEB">
              <w:rPr>
                <w:b w:val="0"/>
              </w:rPr>
              <w:t xml:space="preserve">, </w:t>
            </w:r>
            <w:r w:rsidRPr="00A31EEB">
              <w:rPr>
                <w:b w:val="0"/>
              </w:rPr>
              <w:t>2010) i</w:t>
            </w:r>
            <w:r w:rsidR="00A31EEB" w:rsidRPr="00A31EEB">
              <w:rPr>
                <w:b w:val="0"/>
              </w:rPr>
              <w:t xml:space="preserve">s becoming increasingly common </w:t>
            </w:r>
            <w:r w:rsidRPr="00A31EEB">
              <w:rPr>
                <w:b w:val="0"/>
              </w:rPr>
              <w:t xml:space="preserve">and automatically associated with social media use. </w:t>
            </w:r>
            <w:r w:rsidR="00A31EEB" w:rsidRPr="00A31EEB">
              <w:rPr>
                <w:b w:val="0"/>
              </w:rPr>
              <w:t>As mentioned above, as web 2.0 is taking over posts on social media the quality appears to be no longer an issue for audiences, with the more “rough and ready” approach doesn’t seem to turn them away, this can also be seen to be helped with the development of technology; the quality of what can be produced without professional equipment, means that the “rough and ready” approach is actually still of a high, broadcast quality.</w:t>
            </w:r>
            <w:r w:rsidR="00A31EEB">
              <w:rPr>
                <w:b w:val="0"/>
              </w:rPr>
              <w:t xml:space="preserve"> </w:t>
            </w:r>
          </w:p>
          <w:p w14:paraId="5718A3DE" w14:textId="77777777" w:rsidR="00A25A8A" w:rsidRDefault="00A25A8A" w:rsidP="00D216E5">
            <w:pPr>
              <w:rPr>
                <w:b w:val="0"/>
              </w:rPr>
            </w:pPr>
          </w:p>
          <w:p w14:paraId="675371E3" w14:textId="4B7251B9" w:rsidR="00A25A8A" w:rsidRDefault="00A25A8A" w:rsidP="00D216E5">
            <w:pPr>
              <w:rPr>
                <w:b w:val="0"/>
              </w:rPr>
            </w:pPr>
            <w:r>
              <w:rPr>
                <w:b w:val="0"/>
              </w:rPr>
              <w:t xml:space="preserve">Analyzing the video quality, although for this instance the quality is more than substantial, the perfectionist in me would love to see a recording with a sharper image to give a more professional finish. However, with file size limits for social media uploads (and interest speeds) this is </w:t>
            </w:r>
            <w:r w:rsidR="00856DBE">
              <w:rPr>
                <w:b w:val="0"/>
              </w:rPr>
              <w:t>something, which</w:t>
            </w:r>
            <w:r>
              <w:rPr>
                <w:b w:val="0"/>
              </w:rPr>
              <w:t xml:space="preserve">, even if I did have higher quality video footage, I may have had to lose for practicality purposes. </w:t>
            </w:r>
            <w:r w:rsidR="00F01C28">
              <w:rPr>
                <w:b w:val="0"/>
              </w:rPr>
              <w:t xml:space="preserve">Looking back at this, I am content with the quality that would be expected by audiences with a live video, however, if I was able to redo this video it would be beneficial to find a smartphone with a higher quality camera </w:t>
            </w:r>
          </w:p>
          <w:p w14:paraId="660AA5B1" w14:textId="77777777" w:rsidR="006D4BC8" w:rsidRDefault="006D4BC8" w:rsidP="00D216E5">
            <w:pPr>
              <w:rPr>
                <w:b w:val="0"/>
              </w:rPr>
            </w:pPr>
          </w:p>
          <w:p w14:paraId="0D439CF5" w14:textId="689A8A6D" w:rsidR="00D216E5" w:rsidRDefault="006D4BC8" w:rsidP="00D216E5">
            <w:pPr>
              <w:rPr>
                <w:b w:val="0"/>
              </w:rPr>
            </w:pPr>
            <w:r>
              <w:rPr>
                <w:b w:val="0"/>
              </w:rPr>
              <w:t xml:space="preserve">Looking back at the video and audio quality, I am more than happy with the outcome. The only issues, which could be improved, are items that are </w:t>
            </w:r>
            <w:r w:rsidRPr="006D4BC8">
              <w:rPr>
                <w:b w:val="0"/>
                <w:i/>
              </w:rPr>
              <w:t>almost</w:t>
            </w:r>
            <w:r>
              <w:rPr>
                <w:b w:val="0"/>
              </w:rPr>
              <w:t xml:space="preserve"> out of my control. Being based in Reading the Centre falls under a flight path to Heathrow airport; through the video you can hear distant aircraft, although this is something that even professional recording equipment would still pick up; filming outside in a Kestrels natural environment this is a trade off that I was willing and happy to accept for the aesthetics and relevant location. </w:t>
            </w:r>
          </w:p>
          <w:p w14:paraId="30FE9D6C" w14:textId="77777777" w:rsidR="00A25A8A" w:rsidRDefault="00A25A8A" w:rsidP="00D216E5">
            <w:pPr>
              <w:rPr>
                <w:b w:val="0"/>
              </w:rPr>
            </w:pPr>
          </w:p>
          <w:p w14:paraId="6C150933" w14:textId="0E9A3024" w:rsidR="00D216E5" w:rsidRDefault="00A25A8A" w:rsidP="00D216E5">
            <w:pPr>
              <w:rPr>
                <w:b w:val="0"/>
              </w:rPr>
            </w:pPr>
            <w:r>
              <w:rPr>
                <w:b w:val="0"/>
              </w:rPr>
              <w:t xml:space="preserve">Another sound issue, is that the paper script / running order can be heard at points rustling (which was taped to a chair below the phone recording for ease of myself and Sadie whilst recording). This would be avoidable in the future by again a change of location to become more sheltered from the wind, however, again this is a trade off for aesthetics and relevant location that I was happy to make. Another approach would be to adapt a different approach of having a running order visible. However, this doesn’t distract too much from the </w:t>
            </w:r>
            <w:r>
              <w:rPr>
                <w:b w:val="0"/>
              </w:rPr>
              <w:lastRenderedPageBreak/>
              <w:t>recording</w:t>
            </w:r>
            <w:r w:rsidR="00F01C28">
              <w:rPr>
                <w:b w:val="0"/>
              </w:rPr>
              <w:t xml:space="preserve"> but in the future is something I would work on removing and/or reducing the possibility of happening</w:t>
            </w:r>
            <w:r w:rsidR="005B713C">
              <w:rPr>
                <w:b w:val="0"/>
              </w:rPr>
              <w:t xml:space="preserve">. </w:t>
            </w:r>
          </w:p>
          <w:p w14:paraId="3CB64A32" w14:textId="77777777" w:rsidR="00D216E5" w:rsidRDefault="00D216E5" w:rsidP="00D216E5"/>
          <w:p w14:paraId="6A743EDB" w14:textId="651D5024" w:rsidR="00D216E5" w:rsidRDefault="00D216E5" w:rsidP="00D216E5">
            <w:r>
              <w:t>Script / speech quality</w:t>
            </w:r>
          </w:p>
          <w:p w14:paraId="029C3858" w14:textId="77777777" w:rsidR="00D216E5" w:rsidRDefault="00D216E5" w:rsidP="00D216E5"/>
          <w:p w14:paraId="49AEEFAE" w14:textId="44E6BF37" w:rsidR="00C74D57" w:rsidRDefault="00541E0B" w:rsidP="00D216E5">
            <w:pPr>
              <w:rPr>
                <w:b w:val="0"/>
              </w:rPr>
            </w:pPr>
            <w:r>
              <w:rPr>
                <w:b w:val="0"/>
              </w:rPr>
              <w:t>When looking back over the video performance the conversational style and tone of the piece make</w:t>
            </w:r>
            <w:r w:rsidR="00CD58DF">
              <w:rPr>
                <w:b w:val="0"/>
              </w:rPr>
              <w:t xml:space="preserve">s for an almost </w:t>
            </w:r>
            <w:r w:rsidR="00822F35" w:rsidRPr="00FD1449">
              <w:rPr>
                <w:b w:val="0"/>
              </w:rPr>
              <w:t xml:space="preserve">BBC </w:t>
            </w:r>
            <w:proofErr w:type="spellStart"/>
            <w:r w:rsidR="00822F35" w:rsidRPr="00FD1449">
              <w:rPr>
                <w:b w:val="0"/>
              </w:rPr>
              <w:t>Springwatch</w:t>
            </w:r>
            <w:proofErr w:type="spellEnd"/>
            <w:r w:rsidR="00FD1449">
              <w:rPr>
                <w:b w:val="0"/>
              </w:rPr>
              <w:t xml:space="preserve"> (</w:t>
            </w:r>
            <w:proofErr w:type="gramStart"/>
            <w:r w:rsidR="00FD1449">
              <w:rPr>
                <w:b w:val="0"/>
              </w:rPr>
              <w:t>BBC ,2018</w:t>
            </w:r>
            <w:proofErr w:type="gramEnd"/>
            <w:r w:rsidR="00FD1449">
              <w:rPr>
                <w:b w:val="0"/>
              </w:rPr>
              <w:t>)</w:t>
            </w:r>
            <w:r w:rsidR="00822F35">
              <w:rPr>
                <w:b w:val="0"/>
              </w:rPr>
              <w:t xml:space="preserve"> style</w:t>
            </w:r>
            <w:r w:rsidR="00CA3757">
              <w:rPr>
                <w:b w:val="0"/>
              </w:rPr>
              <w:t xml:space="preserve"> production. </w:t>
            </w:r>
            <w:r w:rsidR="00C74D57">
              <w:rPr>
                <w:b w:val="0"/>
              </w:rPr>
              <w:t xml:space="preserve">This, when broken down consists of an interview style conversation, where the interviewer also adds comments and information to the conversation rather than just to ask questions. </w:t>
            </w:r>
            <w:r w:rsidR="00695569">
              <w:rPr>
                <w:b w:val="0"/>
              </w:rPr>
              <w:t xml:space="preserve">This style has also been adopted for politicians and their approach “presenters are telling their stories seated in an armchair, discussing their ideas with an interviewer” (Forbes, 2016). This shows that not only entertainment </w:t>
            </w:r>
            <w:proofErr w:type="gramStart"/>
            <w:r w:rsidR="00695569">
              <w:rPr>
                <w:b w:val="0"/>
              </w:rPr>
              <w:t>but</w:t>
            </w:r>
            <w:proofErr w:type="gramEnd"/>
            <w:r w:rsidR="00695569">
              <w:rPr>
                <w:b w:val="0"/>
              </w:rPr>
              <w:t xml:space="preserve"> more informational content can benefit from this somewhat, laid back approach. </w:t>
            </w:r>
          </w:p>
          <w:p w14:paraId="124FD756" w14:textId="77777777" w:rsidR="00C74D57" w:rsidRDefault="00C74D57" w:rsidP="00D216E5">
            <w:pPr>
              <w:rPr>
                <w:b w:val="0"/>
              </w:rPr>
            </w:pPr>
          </w:p>
          <w:p w14:paraId="42D563FA" w14:textId="273A7721" w:rsidR="00977B19" w:rsidRDefault="00CA3757" w:rsidP="00D216E5">
            <w:pPr>
              <w:rPr>
                <w:b w:val="0"/>
              </w:rPr>
            </w:pPr>
            <w:r>
              <w:rPr>
                <w:b w:val="0"/>
              </w:rPr>
              <w:t xml:space="preserve">This, for me, is an accomplishment as I aimed to balance the communication as informative, but </w:t>
            </w:r>
            <w:proofErr w:type="gramStart"/>
            <w:r>
              <w:rPr>
                <w:b w:val="0"/>
              </w:rPr>
              <w:t>laid</w:t>
            </w:r>
            <w:proofErr w:type="gramEnd"/>
            <w:r>
              <w:rPr>
                <w:b w:val="0"/>
              </w:rPr>
              <w:t xml:space="preserve"> back and approachable. I wanted the science communication to be done in such a way as to not intimidate, or put off the audience. </w:t>
            </w:r>
            <w:r w:rsidR="00C74D57">
              <w:rPr>
                <w:b w:val="0"/>
              </w:rPr>
              <w:t xml:space="preserve">This is </w:t>
            </w:r>
            <w:r w:rsidR="00822F35">
              <w:rPr>
                <w:b w:val="0"/>
              </w:rPr>
              <w:t>something, which</w:t>
            </w:r>
            <w:r w:rsidR="00C74D57">
              <w:rPr>
                <w:b w:val="0"/>
              </w:rPr>
              <w:t xml:space="preserve"> the BBC produces well with not only </w:t>
            </w:r>
            <w:proofErr w:type="spellStart"/>
            <w:r w:rsidR="00C74D57" w:rsidRPr="00FD1449">
              <w:rPr>
                <w:b w:val="0"/>
              </w:rPr>
              <w:t>Springwatch</w:t>
            </w:r>
            <w:proofErr w:type="spellEnd"/>
            <w:r w:rsidR="00C74D57">
              <w:rPr>
                <w:b w:val="0"/>
              </w:rPr>
              <w:t xml:space="preserve"> </w:t>
            </w:r>
            <w:r w:rsidR="00FD1449">
              <w:rPr>
                <w:b w:val="0"/>
              </w:rPr>
              <w:t xml:space="preserve">(BBC, 2018) </w:t>
            </w:r>
            <w:r w:rsidR="00C74D57">
              <w:rPr>
                <w:b w:val="0"/>
              </w:rPr>
              <w:t xml:space="preserve">but other such targeted shows (informative, yet entertaining) such as </w:t>
            </w:r>
            <w:r w:rsidR="00C74D57" w:rsidRPr="00FD1449">
              <w:rPr>
                <w:b w:val="0"/>
              </w:rPr>
              <w:t>The One Show</w:t>
            </w:r>
            <w:r w:rsidR="00FD1449">
              <w:rPr>
                <w:b w:val="0"/>
              </w:rPr>
              <w:t xml:space="preserve"> (BBC, 2019)</w:t>
            </w:r>
            <w:r w:rsidR="00C74D57">
              <w:rPr>
                <w:b w:val="0"/>
              </w:rPr>
              <w:t xml:space="preserve">. </w:t>
            </w:r>
          </w:p>
          <w:p w14:paraId="4F41E2D7" w14:textId="77777777" w:rsidR="004C59B0" w:rsidRPr="004C59B0" w:rsidRDefault="004C59B0" w:rsidP="00D216E5">
            <w:pPr>
              <w:rPr>
                <w:b w:val="0"/>
                <w:highlight w:val="yellow"/>
              </w:rPr>
            </w:pPr>
          </w:p>
          <w:p w14:paraId="3B40EEFB" w14:textId="7F8E32B3" w:rsidR="004C59B0" w:rsidRDefault="004C59B0" w:rsidP="00D216E5">
            <w:pPr>
              <w:rPr>
                <w:b w:val="0"/>
              </w:rPr>
            </w:pPr>
            <w:r w:rsidRPr="005F1151">
              <w:rPr>
                <w:b w:val="0"/>
              </w:rPr>
              <w:t>From the other perspective, the use of social media and making science research approachable can contribute to a researchers scientific impact (</w:t>
            </w:r>
            <w:proofErr w:type="spellStart"/>
            <w:r w:rsidRPr="005F1151">
              <w:rPr>
                <w:b w:val="0"/>
              </w:rPr>
              <w:t>Xuan</w:t>
            </w:r>
            <w:proofErr w:type="spellEnd"/>
            <w:r w:rsidRPr="005F1151">
              <w:rPr>
                <w:b w:val="0"/>
              </w:rPr>
              <w:t xml:space="preserve"> et al. 2014)</w:t>
            </w:r>
            <w:r w:rsidR="00D443F2" w:rsidRPr="005F1151">
              <w:rPr>
                <w:b w:val="0"/>
              </w:rPr>
              <w:t>.</w:t>
            </w:r>
            <w:r w:rsidR="00D443F2">
              <w:rPr>
                <w:b w:val="0"/>
              </w:rPr>
              <w:t xml:space="preserve"> This is of significant importance for researchers; as in my opinion, all research should be accessible and of interest to “the public”, and from a grant reporting perspective this allows researchers to evidence how their research has had impact (through pathways to impact). </w:t>
            </w:r>
          </w:p>
          <w:p w14:paraId="34CA0470" w14:textId="293D0F68" w:rsidR="004C59B0" w:rsidRDefault="004C59B0" w:rsidP="004C59B0">
            <w:pPr>
              <w:rPr>
                <w:rFonts w:eastAsia="Times New Roman"/>
              </w:rPr>
            </w:pPr>
          </w:p>
          <w:p w14:paraId="638E4452" w14:textId="1F803511" w:rsidR="00541E0B" w:rsidRPr="00412DBA" w:rsidRDefault="00F01C28" w:rsidP="00D216E5">
            <w:pPr>
              <w:rPr>
                <w:b w:val="0"/>
              </w:rPr>
            </w:pPr>
            <w:r>
              <w:rPr>
                <w:b w:val="0"/>
              </w:rPr>
              <w:t xml:space="preserve">Personally I would not change the style and tone of the video, informal feedback which I have received from those who have watched the video includes comments saying it’s very similar to the BBC programs, short and easy to watch whilst being interesting. For me this highlights that I’ve managed to achieve the right balance that I was aiming for. </w:t>
            </w:r>
          </w:p>
          <w:p w14:paraId="0F6941D1" w14:textId="77777777" w:rsidR="00977B19" w:rsidRDefault="00977B19" w:rsidP="00D216E5"/>
          <w:p w14:paraId="3E2A4496" w14:textId="1891DA05" w:rsidR="00D216E5" w:rsidRPr="00D216E5" w:rsidRDefault="00D216E5" w:rsidP="00D216E5">
            <w:r>
              <w:t xml:space="preserve">Performance quality </w:t>
            </w:r>
          </w:p>
          <w:p w14:paraId="482E7AD3" w14:textId="77777777" w:rsidR="0069229F" w:rsidRDefault="0069229F" w:rsidP="0069229F"/>
          <w:p w14:paraId="1A4A5638" w14:textId="02C89985" w:rsidR="0028310D" w:rsidRDefault="0028310D" w:rsidP="0069229F">
            <w:pPr>
              <w:rPr>
                <w:b w:val="0"/>
              </w:rPr>
            </w:pPr>
            <w:r>
              <w:rPr>
                <w:b w:val="0"/>
              </w:rPr>
              <w:t xml:space="preserve">As a media production graduate this is a new aspect for me to be focusing on. In previous education and experience I have either been behind the camera / microphone or journalistically interviewing someone. To think as myself as a performer has been a totally new concept and one that I have spent a lot of time thinking about in the run up to this production. </w:t>
            </w:r>
          </w:p>
          <w:p w14:paraId="2F79D257" w14:textId="77777777" w:rsidR="0028310D" w:rsidRDefault="0028310D" w:rsidP="0069229F">
            <w:pPr>
              <w:rPr>
                <w:b w:val="0"/>
              </w:rPr>
            </w:pPr>
          </w:p>
          <w:p w14:paraId="06A4F67E" w14:textId="08F90721" w:rsidR="0028310D" w:rsidRDefault="0028310D" w:rsidP="0069229F">
            <w:pPr>
              <w:rPr>
                <w:b w:val="0"/>
              </w:rPr>
            </w:pPr>
            <w:r>
              <w:rPr>
                <w:b w:val="0"/>
              </w:rPr>
              <w:t xml:space="preserve">Taking this into consideration I deliberately chose to create a video on a subject </w:t>
            </w:r>
            <w:r w:rsidR="001174C8">
              <w:rPr>
                <w:b w:val="0"/>
              </w:rPr>
              <w:t>matter, which</w:t>
            </w:r>
            <w:r>
              <w:rPr>
                <w:b w:val="0"/>
              </w:rPr>
              <w:t xml:space="preserve"> I had a personal interest and some knowledge in; this was the basis of wanting to work with FFFC. From enjoying shows such as </w:t>
            </w:r>
            <w:r w:rsidRPr="00FD1449">
              <w:rPr>
                <w:b w:val="0"/>
              </w:rPr>
              <w:t xml:space="preserve">BBC’s </w:t>
            </w:r>
            <w:proofErr w:type="spellStart"/>
            <w:r w:rsidRPr="00FD1449">
              <w:rPr>
                <w:b w:val="0"/>
              </w:rPr>
              <w:t>Springwatch</w:t>
            </w:r>
            <w:proofErr w:type="spellEnd"/>
            <w:r w:rsidR="00FD1449">
              <w:rPr>
                <w:b w:val="0"/>
              </w:rPr>
              <w:t xml:space="preserve"> (BBC, 2018)</w:t>
            </w:r>
            <w:r>
              <w:rPr>
                <w:b w:val="0"/>
              </w:rPr>
              <w:t xml:space="preserve">, I took this as inspiration for matching my journalism to entertainment. </w:t>
            </w:r>
          </w:p>
          <w:p w14:paraId="0182D796" w14:textId="77777777" w:rsidR="00F76E34" w:rsidRDefault="00F76E34" w:rsidP="0069229F">
            <w:pPr>
              <w:rPr>
                <w:b w:val="0"/>
              </w:rPr>
            </w:pPr>
          </w:p>
          <w:p w14:paraId="475BBCE6" w14:textId="067F22B7" w:rsidR="0029334D" w:rsidRDefault="00F76E34" w:rsidP="0069229F">
            <w:pPr>
              <w:rPr>
                <w:b w:val="0"/>
              </w:rPr>
            </w:pPr>
            <w:r>
              <w:rPr>
                <w:b w:val="0"/>
              </w:rPr>
              <w:t xml:space="preserve">This infotainment (information and entertainment) approach has been increasingly adopted within mass communication, </w:t>
            </w:r>
            <w:proofErr w:type="spellStart"/>
            <w:r>
              <w:rPr>
                <w:b w:val="0"/>
              </w:rPr>
              <w:t>Branston</w:t>
            </w:r>
            <w:proofErr w:type="spellEnd"/>
            <w:r>
              <w:rPr>
                <w:b w:val="0"/>
              </w:rPr>
              <w:t xml:space="preserve"> and Stafford</w:t>
            </w:r>
            <w:r w:rsidR="00641035">
              <w:rPr>
                <w:b w:val="0"/>
              </w:rPr>
              <w:t xml:space="preserve"> highlight that “media forms have consequently become more and more cross-generic or hybrid or “mashed” as advertisers seek to attract more and more small segments of what used to be called ‘the audience’”</w:t>
            </w:r>
            <w:r>
              <w:rPr>
                <w:b w:val="0"/>
              </w:rPr>
              <w:t xml:space="preserve"> (2010</w:t>
            </w:r>
            <w:r w:rsidR="00641035">
              <w:rPr>
                <w:b w:val="0"/>
              </w:rPr>
              <w:t xml:space="preserve">, </w:t>
            </w:r>
            <w:proofErr w:type="spellStart"/>
            <w:r w:rsidR="00641035">
              <w:rPr>
                <w:b w:val="0"/>
              </w:rPr>
              <w:t>pg</w:t>
            </w:r>
            <w:proofErr w:type="spellEnd"/>
            <w:r w:rsidR="00641035">
              <w:rPr>
                <w:b w:val="0"/>
              </w:rPr>
              <w:t xml:space="preserve"> </w:t>
            </w:r>
            <w:r w:rsidR="00641035">
              <w:rPr>
                <w:b w:val="0"/>
              </w:rPr>
              <w:lastRenderedPageBreak/>
              <w:t>81</w:t>
            </w:r>
            <w:r>
              <w:rPr>
                <w:b w:val="0"/>
              </w:rPr>
              <w:t>)</w:t>
            </w:r>
            <w:r w:rsidR="00641035">
              <w:rPr>
                <w:b w:val="0"/>
              </w:rPr>
              <w:t xml:space="preserve">. </w:t>
            </w:r>
          </w:p>
          <w:p w14:paraId="14808FDD" w14:textId="77777777" w:rsidR="00F01C28" w:rsidRDefault="00F01C28" w:rsidP="0069229F">
            <w:pPr>
              <w:rPr>
                <w:b w:val="0"/>
              </w:rPr>
            </w:pPr>
          </w:p>
          <w:p w14:paraId="231BDE17" w14:textId="0AC585A7" w:rsidR="00F01C28" w:rsidRDefault="00F01C28" w:rsidP="0069229F">
            <w:pPr>
              <w:rPr>
                <w:b w:val="0"/>
              </w:rPr>
            </w:pPr>
            <w:r>
              <w:rPr>
                <w:b w:val="0"/>
              </w:rPr>
              <w:t xml:space="preserve">As a communicator and performer in this instance its important for the presenter to appear confident in what they’re doing; and from tailoring this to my strengths I feel this came across in my professionalism and conversation throughout the performance. </w:t>
            </w:r>
          </w:p>
          <w:p w14:paraId="087522BA" w14:textId="77777777" w:rsidR="0029334D" w:rsidRDefault="0029334D" w:rsidP="0069229F">
            <w:pPr>
              <w:rPr>
                <w:b w:val="0"/>
              </w:rPr>
            </w:pPr>
          </w:p>
          <w:p w14:paraId="2CBCA48F" w14:textId="17B738F0" w:rsidR="0028310D" w:rsidRDefault="0029334D" w:rsidP="0069229F">
            <w:pPr>
              <w:rPr>
                <w:b w:val="0"/>
              </w:rPr>
            </w:pPr>
            <w:r>
              <w:rPr>
                <w:b w:val="0"/>
              </w:rPr>
              <w:t>I think the biggest way that I could improve my approach here, is to dedicate more pre-production time to learning about the topic to enable a more conversational style approach. However, for me personally this is a difficult, fine line to balance, I was conscious of not wanting to “step on anyone’s toes”. For me when speaking with someone who is a subject matter expert it’s not “</w:t>
            </w:r>
            <w:proofErr w:type="spellStart"/>
            <w:r>
              <w:rPr>
                <w:b w:val="0"/>
              </w:rPr>
              <w:t>informatically</w:t>
            </w:r>
            <w:proofErr w:type="spellEnd"/>
            <w:r>
              <w:rPr>
                <w:b w:val="0"/>
              </w:rPr>
              <w:t>” correct, nor polite to try and have a conversation to appear that as the interviewer you know as much as, or more than the professional. Personally for me, this isn’t the way I wish to come across as a science communicator.</w:t>
            </w:r>
            <w:r w:rsidR="00F01C28">
              <w:rPr>
                <w:b w:val="0"/>
              </w:rPr>
              <w:t xml:space="preserve"> This is a balance that I could look at again for future performances and initiate in depth discussions with interviewees to see how this correct dialogue can be created. </w:t>
            </w:r>
          </w:p>
          <w:p w14:paraId="4B40E2DB" w14:textId="77777777" w:rsidR="0029334D" w:rsidRDefault="0029334D" w:rsidP="0069229F">
            <w:pPr>
              <w:rPr>
                <w:b w:val="0"/>
              </w:rPr>
            </w:pPr>
          </w:p>
          <w:p w14:paraId="5C8D4F7A" w14:textId="372FF170" w:rsidR="0029334D" w:rsidRDefault="0029334D" w:rsidP="0069229F">
            <w:pPr>
              <w:rPr>
                <w:b w:val="0"/>
              </w:rPr>
            </w:pPr>
            <w:r>
              <w:rPr>
                <w:b w:val="0"/>
              </w:rPr>
              <w:t xml:space="preserve">I also think the above point is very important as audiences may not be tuning in to listen to me as science communicator; but through me access the specialist in the field. As approached through other topics on my </w:t>
            </w:r>
            <w:proofErr w:type="spellStart"/>
            <w:r>
              <w:rPr>
                <w:b w:val="0"/>
              </w:rPr>
              <w:t>Msc</w:t>
            </w:r>
            <w:proofErr w:type="spellEnd"/>
            <w:r>
              <w:rPr>
                <w:b w:val="0"/>
              </w:rPr>
              <w:t xml:space="preserve"> this places me in a facilitator role, which is how I see myself as a science communicator</w:t>
            </w:r>
            <w:proofErr w:type="gramStart"/>
            <w:r>
              <w:rPr>
                <w:b w:val="0"/>
              </w:rPr>
              <w:t>;</w:t>
            </w:r>
            <w:proofErr w:type="gramEnd"/>
            <w:r>
              <w:rPr>
                <w:b w:val="0"/>
              </w:rPr>
              <w:t xml:space="preserve"> facilitating the audiences connecting with the specialist. </w:t>
            </w:r>
          </w:p>
          <w:p w14:paraId="3A2ACC97" w14:textId="2D2388D0" w:rsidR="0069229F" w:rsidRDefault="0069229F" w:rsidP="0069229F"/>
          <w:p w14:paraId="570FF582" w14:textId="77777777" w:rsidR="0028310D" w:rsidRDefault="0028310D" w:rsidP="0069229F"/>
          <w:p w14:paraId="16F791D4" w14:textId="77777777" w:rsidR="0069229F" w:rsidRDefault="0069229F" w:rsidP="0069229F"/>
          <w:p w14:paraId="189EDAAA" w14:textId="77777777" w:rsidR="008402EE" w:rsidRDefault="008402EE" w:rsidP="0069229F"/>
          <w:p w14:paraId="474458DF" w14:textId="77777777" w:rsidR="00F01C28" w:rsidRDefault="00F01C28" w:rsidP="0069229F"/>
          <w:p w14:paraId="24123D87" w14:textId="77777777" w:rsidR="00F01C28" w:rsidRDefault="00F01C28" w:rsidP="0069229F"/>
          <w:p w14:paraId="6ACF27B3" w14:textId="77777777" w:rsidR="00F01C28" w:rsidRDefault="00F01C28" w:rsidP="0069229F"/>
          <w:p w14:paraId="2832FF0E" w14:textId="77777777" w:rsidR="00F01C28" w:rsidRDefault="00F01C28" w:rsidP="0069229F"/>
          <w:p w14:paraId="476F8DD5" w14:textId="77777777" w:rsidR="00F01C28" w:rsidRDefault="00F01C28" w:rsidP="0069229F"/>
          <w:p w14:paraId="1DA104BD" w14:textId="77777777" w:rsidR="00F01C28" w:rsidRDefault="00F01C28" w:rsidP="0069229F"/>
          <w:p w14:paraId="453F90C4" w14:textId="77777777" w:rsidR="00F01C28" w:rsidRDefault="00F01C28" w:rsidP="0069229F"/>
          <w:p w14:paraId="32A17B55" w14:textId="77777777" w:rsidR="00F01C28" w:rsidRDefault="00F01C28" w:rsidP="0069229F"/>
          <w:p w14:paraId="78053455" w14:textId="77777777" w:rsidR="00F01C28" w:rsidRDefault="00F01C28" w:rsidP="0069229F"/>
          <w:p w14:paraId="7AB59384" w14:textId="77777777" w:rsidR="00F01C28" w:rsidRDefault="00F01C28" w:rsidP="0069229F"/>
          <w:p w14:paraId="22E92BDC" w14:textId="77777777" w:rsidR="00F01C28" w:rsidRDefault="00F01C28" w:rsidP="0069229F"/>
          <w:p w14:paraId="664468F7" w14:textId="77777777" w:rsidR="00F01C28" w:rsidRDefault="00F01C28" w:rsidP="0069229F"/>
          <w:p w14:paraId="697BC7F6" w14:textId="77777777" w:rsidR="00F01C28" w:rsidRDefault="00F01C28" w:rsidP="0069229F"/>
          <w:p w14:paraId="4CB3085A" w14:textId="77777777" w:rsidR="00F01C28" w:rsidRDefault="00F01C28" w:rsidP="0069229F"/>
          <w:p w14:paraId="0B543253" w14:textId="77777777" w:rsidR="00F01C28" w:rsidRDefault="00F01C28" w:rsidP="0069229F"/>
          <w:p w14:paraId="381B5486" w14:textId="77777777" w:rsidR="00F01C28" w:rsidRDefault="00F01C28" w:rsidP="0069229F"/>
          <w:p w14:paraId="0B865F44" w14:textId="77777777" w:rsidR="00F01C28" w:rsidRDefault="00F01C28" w:rsidP="0069229F"/>
          <w:p w14:paraId="3D016B3A" w14:textId="77777777" w:rsidR="00F01C28" w:rsidRDefault="00F01C28" w:rsidP="0069229F"/>
          <w:p w14:paraId="7A7B5A65" w14:textId="77777777" w:rsidR="00F01C28" w:rsidRDefault="00F01C28" w:rsidP="0069229F"/>
          <w:p w14:paraId="6947DC16" w14:textId="77777777" w:rsidR="00F01C28" w:rsidRDefault="00F01C28" w:rsidP="0069229F"/>
          <w:p w14:paraId="04D31A87" w14:textId="77777777" w:rsidR="00F01C28" w:rsidRDefault="00F01C28" w:rsidP="0069229F"/>
          <w:p w14:paraId="31AD5B0D" w14:textId="77777777" w:rsidR="00F01C28" w:rsidRDefault="00F01C28" w:rsidP="0069229F"/>
          <w:p w14:paraId="1304F28F" w14:textId="77777777" w:rsidR="001D56B4" w:rsidRDefault="001D56B4" w:rsidP="0069229F"/>
          <w:p w14:paraId="21376AB4" w14:textId="77777777" w:rsidR="008402EE" w:rsidRPr="0069229F" w:rsidRDefault="008402EE" w:rsidP="0069229F"/>
          <w:p w14:paraId="32A224BE" w14:textId="77777777" w:rsidR="0069229F" w:rsidRDefault="00716704" w:rsidP="00F81293">
            <w:pPr>
              <w:pStyle w:val="Style1"/>
              <w:framePr w:hSpace="0" w:wrap="auto" w:vAnchor="margin" w:hAnchor="text" w:xAlign="left" w:yAlign="inline"/>
            </w:pPr>
            <w:r w:rsidRPr="001174C8">
              <w:t>Quality of staging:</w:t>
            </w:r>
          </w:p>
          <w:p w14:paraId="2A71596A" w14:textId="2DC0344F" w:rsidR="004B66F6" w:rsidRPr="004B66F6" w:rsidRDefault="004B66F6" w:rsidP="004B66F6">
            <w:pPr>
              <w:rPr>
                <w:b w:val="0"/>
              </w:rPr>
            </w:pPr>
            <w:r>
              <w:rPr>
                <w:b w:val="0"/>
              </w:rPr>
              <w:t>As already mentioned in this evaluation creating the right environment for the performance was critical for me. Getting this right included working with Sadie at FFFC to think about how best to showcase the kestrel, and the available spaces</w:t>
            </w:r>
            <w:r w:rsidR="009E220E">
              <w:rPr>
                <w:b w:val="0"/>
              </w:rPr>
              <w:t xml:space="preserve"> on site</w:t>
            </w:r>
            <w:r>
              <w:rPr>
                <w:b w:val="0"/>
              </w:rPr>
              <w:t xml:space="preserve">. This came with its own set of challenges; filming outside in December in England we had to prepare for outside and inside eventualities for filming. </w:t>
            </w:r>
          </w:p>
          <w:p w14:paraId="6D13DFE5" w14:textId="77777777" w:rsidR="0069229F" w:rsidRDefault="0069229F" w:rsidP="00716704">
            <w:pPr>
              <w:pStyle w:val="Heading2"/>
              <w:outlineLvl w:val="1"/>
            </w:pPr>
          </w:p>
          <w:p w14:paraId="30986938" w14:textId="77777777" w:rsidR="00D216E5" w:rsidRDefault="00D216E5" w:rsidP="00D216E5">
            <w:r>
              <w:t>Location</w:t>
            </w:r>
          </w:p>
          <w:p w14:paraId="4DEACBFE" w14:textId="77777777" w:rsidR="004B66F6" w:rsidRDefault="004B66F6" w:rsidP="00D216E5">
            <w:pPr>
              <w:rPr>
                <w:b w:val="0"/>
              </w:rPr>
            </w:pPr>
          </w:p>
          <w:p w14:paraId="68CE2716" w14:textId="128F5438" w:rsidR="0029334D" w:rsidRDefault="00AD1495" w:rsidP="00D216E5">
            <w:pPr>
              <w:rPr>
                <w:b w:val="0"/>
              </w:rPr>
            </w:pPr>
            <w:r>
              <w:rPr>
                <w:b w:val="0"/>
              </w:rPr>
              <w:t xml:space="preserve">As mentioned above with my chosen style of live performance, having a relevant location was key to the production. Working with FFFC I was luckily aptly placed in an environment where you would either find kestrels and other native birds of prey; but also had access to flying arenas that the Centre used regularly. </w:t>
            </w:r>
          </w:p>
          <w:p w14:paraId="40404B2A" w14:textId="77777777" w:rsidR="00AD1495" w:rsidRDefault="00AD1495" w:rsidP="00D216E5">
            <w:pPr>
              <w:rPr>
                <w:b w:val="0"/>
              </w:rPr>
            </w:pPr>
          </w:p>
          <w:p w14:paraId="28EF52A6" w14:textId="65F36D39" w:rsidR="00AD1495" w:rsidRDefault="00A36DC9" w:rsidP="00D216E5">
            <w:pPr>
              <w:rPr>
                <w:b w:val="0"/>
              </w:rPr>
            </w:pPr>
            <w:r>
              <w:rPr>
                <w:b w:val="0"/>
              </w:rPr>
              <w:t xml:space="preserve">Fortunately on the day of recording the weather was nice and we were able to record outside in the flying arena. Not only was this picturesque </w:t>
            </w:r>
            <w:r w:rsidR="009A66BC">
              <w:rPr>
                <w:b w:val="0"/>
              </w:rPr>
              <w:t xml:space="preserve">but also offered a comfortable, known environment, for the kestrel </w:t>
            </w:r>
            <w:proofErr w:type="spellStart"/>
            <w:r w:rsidR="009A66BC">
              <w:rPr>
                <w:b w:val="0"/>
              </w:rPr>
              <w:t>Bournville</w:t>
            </w:r>
            <w:proofErr w:type="spellEnd"/>
            <w:r w:rsidR="009A66BC">
              <w:rPr>
                <w:b w:val="0"/>
              </w:rPr>
              <w:t xml:space="preserve"> who was also taking part in the recording. </w:t>
            </w:r>
          </w:p>
          <w:p w14:paraId="227CE0A9" w14:textId="53DCD6F2" w:rsidR="00D10668" w:rsidRDefault="00D10668" w:rsidP="00D216E5"/>
          <w:p w14:paraId="71338EC0" w14:textId="7FDB53EB" w:rsidR="00822F35" w:rsidRDefault="00822F35" w:rsidP="00D216E5">
            <w:pPr>
              <w:rPr>
                <w:b w:val="0"/>
              </w:rPr>
            </w:pPr>
            <w:r>
              <w:rPr>
                <w:b w:val="0"/>
              </w:rPr>
              <w:t xml:space="preserve">Again, on reflection I am happy with the informal setting this offers the viewers. As a science communicator I am unsure of the benefits of conversations and interactions taking place in a TV studio or science lab etc. are beneficial as </w:t>
            </w:r>
            <w:r w:rsidR="009E220E">
              <w:rPr>
                <w:b w:val="0"/>
              </w:rPr>
              <w:t>it’s</w:t>
            </w:r>
            <w:r>
              <w:rPr>
                <w:b w:val="0"/>
              </w:rPr>
              <w:t xml:space="preserve"> unlikely to be a location that “the general public” would be present in. However, the location of a field outside a town, is much more relatable to audiences. Creating this level of comfort is important, in my opinion, in removing these barriers. </w:t>
            </w:r>
          </w:p>
          <w:p w14:paraId="1C2F5FA0" w14:textId="77777777" w:rsidR="009E220E" w:rsidRDefault="009E220E" w:rsidP="00D216E5">
            <w:pPr>
              <w:rPr>
                <w:b w:val="0"/>
              </w:rPr>
            </w:pPr>
          </w:p>
          <w:p w14:paraId="60743D56" w14:textId="3275616A" w:rsidR="009E220E" w:rsidRDefault="009E220E" w:rsidP="00D216E5">
            <w:pPr>
              <w:rPr>
                <w:b w:val="0"/>
              </w:rPr>
            </w:pPr>
            <w:r>
              <w:rPr>
                <w:b w:val="0"/>
              </w:rPr>
              <w:t xml:space="preserve">Looking back at this video, going forward I would think about possibly having something more interesting or interactive in the background, but done to the level where it would not take the viewers attention away from the main conversation. </w:t>
            </w:r>
            <w:r w:rsidR="00CC3332">
              <w:rPr>
                <w:b w:val="0"/>
              </w:rPr>
              <w:t xml:space="preserve">Also trying to find a location, not under the Heathrow flight path would be beneficial. </w:t>
            </w:r>
          </w:p>
          <w:p w14:paraId="54040E7F" w14:textId="77777777" w:rsidR="005F1066" w:rsidRPr="00822F35" w:rsidRDefault="005F1066" w:rsidP="00D216E5">
            <w:pPr>
              <w:rPr>
                <w:b w:val="0"/>
              </w:rPr>
            </w:pPr>
          </w:p>
          <w:p w14:paraId="61F851AF" w14:textId="77777777" w:rsidR="00822F35" w:rsidRDefault="00822F35" w:rsidP="00D216E5"/>
          <w:p w14:paraId="5C21555C" w14:textId="77777777" w:rsidR="00D216E5" w:rsidRDefault="00D216E5" w:rsidP="00D216E5">
            <w:r>
              <w:t>Props</w:t>
            </w:r>
          </w:p>
          <w:p w14:paraId="1F162286" w14:textId="77777777" w:rsidR="00180C5E" w:rsidRDefault="00180C5E" w:rsidP="00D216E5"/>
          <w:p w14:paraId="2F372C32" w14:textId="5CA62F1C" w:rsidR="00180C5E" w:rsidRDefault="00180C5E" w:rsidP="00D216E5">
            <w:pPr>
              <w:rPr>
                <w:b w:val="0"/>
              </w:rPr>
            </w:pPr>
            <w:r>
              <w:rPr>
                <w:b w:val="0"/>
              </w:rPr>
              <w:t>For me the use of props is something that has to be relevant to the production and messaging. Through the video there was 3 main props utilized</w:t>
            </w:r>
            <w:r w:rsidR="003910FE">
              <w:rPr>
                <w:b w:val="0"/>
              </w:rPr>
              <w:t xml:space="preserve">; all with </w:t>
            </w:r>
            <w:r w:rsidR="00CC3332">
              <w:rPr>
                <w:b w:val="0"/>
              </w:rPr>
              <w:t>there</w:t>
            </w:r>
            <w:r w:rsidR="003910FE">
              <w:rPr>
                <w:b w:val="0"/>
              </w:rPr>
              <w:t xml:space="preserve"> own specific rationale. </w:t>
            </w:r>
          </w:p>
          <w:p w14:paraId="5900F89C" w14:textId="77777777" w:rsidR="002E77F7" w:rsidRDefault="002E77F7" w:rsidP="00D216E5">
            <w:pPr>
              <w:rPr>
                <w:b w:val="0"/>
              </w:rPr>
            </w:pPr>
          </w:p>
          <w:p w14:paraId="67C0BD96" w14:textId="77777777" w:rsidR="002E77F7" w:rsidRDefault="002E77F7" w:rsidP="002E77F7">
            <w:pPr>
              <w:rPr>
                <w:b w:val="0"/>
              </w:rPr>
            </w:pPr>
            <w:proofErr w:type="spellStart"/>
            <w:r>
              <w:rPr>
                <w:b w:val="0"/>
              </w:rPr>
              <w:t>Sofer</w:t>
            </w:r>
            <w:proofErr w:type="spellEnd"/>
            <w:r>
              <w:rPr>
                <w:b w:val="0"/>
              </w:rPr>
              <w:t xml:space="preserve"> (2003,) defines the role of the prop as to “seduce our attention […] as they become drawn into the stage action and absorb complex and sometimes conflicting meanings. By Definition a prop is an object that does on a journey”</w:t>
            </w:r>
            <w:r>
              <w:rPr>
                <w:b w:val="0"/>
              </w:rPr>
              <w:t xml:space="preserve">. </w:t>
            </w:r>
            <w:r>
              <w:rPr>
                <w:b w:val="0"/>
              </w:rPr>
              <w:t xml:space="preserve">In this instance, the use of the prop is not to seduce the audiences attention, but to help develop the meaning that </w:t>
            </w:r>
            <w:proofErr w:type="spellStart"/>
            <w:r>
              <w:rPr>
                <w:b w:val="0"/>
              </w:rPr>
              <w:t>Sofer</w:t>
            </w:r>
            <w:proofErr w:type="spellEnd"/>
            <w:r>
              <w:rPr>
                <w:b w:val="0"/>
              </w:rPr>
              <w:t xml:space="preserve"> mentions, and with my choice of props I aimed for them to help develop the narrative and to support the audience member on their journey through the performance by adding another layer of interest. </w:t>
            </w:r>
          </w:p>
          <w:p w14:paraId="5A5AE41A" w14:textId="43F748DB" w:rsidR="002E77F7" w:rsidRDefault="002E77F7" w:rsidP="002E77F7">
            <w:pPr>
              <w:rPr>
                <w:b w:val="0"/>
              </w:rPr>
            </w:pPr>
          </w:p>
          <w:p w14:paraId="785CC5F3" w14:textId="1A22E7B4" w:rsidR="00CC3332" w:rsidRPr="00CC3332" w:rsidRDefault="00180C5E" w:rsidP="00CC3332">
            <w:pPr>
              <w:pStyle w:val="Heading1"/>
              <w:ind w:left="720"/>
              <w:outlineLvl w:val="0"/>
              <w:rPr>
                <w:bCs/>
              </w:rPr>
            </w:pPr>
            <w:proofErr w:type="spellStart"/>
            <w:r>
              <w:rPr>
                <w:bCs/>
              </w:rPr>
              <w:lastRenderedPageBreak/>
              <w:t>B</w:t>
            </w:r>
            <w:r w:rsidRPr="00180C5E">
              <w:rPr>
                <w:bCs/>
              </w:rPr>
              <w:t>ournville</w:t>
            </w:r>
            <w:proofErr w:type="spellEnd"/>
            <w:r w:rsidRPr="00180C5E">
              <w:rPr>
                <w:bCs/>
              </w:rPr>
              <w:t xml:space="preserve"> the kestrel</w:t>
            </w:r>
          </w:p>
          <w:p w14:paraId="02CDC363" w14:textId="77777777" w:rsidR="00180C5E" w:rsidRDefault="00180C5E" w:rsidP="005F1066">
            <w:pPr>
              <w:ind w:left="720"/>
            </w:pPr>
          </w:p>
          <w:p w14:paraId="682F7D28" w14:textId="70CF168B" w:rsidR="00AB369C" w:rsidRDefault="00AB369C" w:rsidP="00AB369C">
            <w:pPr>
              <w:ind w:left="720"/>
              <w:rPr>
                <w:b w:val="0"/>
              </w:rPr>
            </w:pPr>
            <w:proofErr w:type="spellStart"/>
            <w:proofErr w:type="gramStart"/>
            <w:r>
              <w:rPr>
                <w:b w:val="0"/>
              </w:rPr>
              <w:t>Bournville</w:t>
            </w:r>
            <w:proofErr w:type="spellEnd"/>
            <w:r>
              <w:rPr>
                <w:b w:val="0"/>
              </w:rPr>
              <w:t>,</w:t>
            </w:r>
            <w:proofErr w:type="gramEnd"/>
            <w:r>
              <w:rPr>
                <w:b w:val="0"/>
              </w:rPr>
              <w:t xml:space="preserve"> was the main prop used within the production of the “as live” video. To clarify at this point, </w:t>
            </w:r>
            <w:proofErr w:type="spellStart"/>
            <w:r>
              <w:rPr>
                <w:b w:val="0"/>
              </w:rPr>
              <w:t>Bournville</w:t>
            </w:r>
            <w:proofErr w:type="spellEnd"/>
            <w:r>
              <w:rPr>
                <w:b w:val="0"/>
              </w:rPr>
              <w:t xml:space="preserve"> was not harmed in the making of this video and his</w:t>
            </w:r>
            <w:r w:rsidR="006C4163">
              <w:rPr>
                <w:rFonts w:ascii="Times New Roman" w:hAnsi="Times New Roman" w:cs="Times New Roman"/>
                <w:b w:val="0"/>
              </w:rPr>
              <w:t xml:space="preserve"> </w:t>
            </w:r>
            <w:r>
              <w:rPr>
                <w:b w:val="0"/>
              </w:rPr>
              <w:t xml:space="preserve">welfare was upmost importance. I discussed with Sadie owner of FFFC and she ensured me that she had all relevant licenses for keeping and performing with the birds of prey. I also researched this myself to ensure that I would not be encouraging anything unethical during the production of this video. </w:t>
            </w:r>
            <w:r w:rsidRPr="00863D8C">
              <w:rPr>
                <w:b w:val="0"/>
              </w:rPr>
              <w:t>(RSPCA</w:t>
            </w:r>
            <w:r w:rsidR="00863D8C" w:rsidRPr="00863D8C">
              <w:rPr>
                <w:b w:val="0"/>
              </w:rPr>
              <w:t>, 2019</w:t>
            </w:r>
            <w:r w:rsidRPr="00863D8C">
              <w:rPr>
                <w:b w:val="0"/>
              </w:rPr>
              <w:t>)</w:t>
            </w:r>
            <w:r>
              <w:rPr>
                <w:b w:val="0"/>
              </w:rPr>
              <w:t xml:space="preserve"> </w:t>
            </w:r>
          </w:p>
          <w:p w14:paraId="53AFCE35" w14:textId="77777777" w:rsidR="00274499" w:rsidRDefault="00274499" w:rsidP="00AB369C">
            <w:pPr>
              <w:ind w:left="720"/>
              <w:rPr>
                <w:b w:val="0"/>
              </w:rPr>
            </w:pPr>
          </w:p>
          <w:p w14:paraId="1A869FD2" w14:textId="1C9F1E05" w:rsidR="00274499" w:rsidRDefault="00B10776" w:rsidP="00AB369C">
            <w:pPr>
              <w:ind w:left="720"/>
              <w:rPr>
                <w:b w:val="0"/>
              </w:rPr>
            </w:pPr>
            <w:r>
              <w:rPr>
                <w:b w:val="0"/>
              </w:rPr>
              <w:t xml:space="preserve">I decided that using </w:t>
            </w:r>
            <w:proofErr w:type="spellStart"/>
            <w:r>
              <w:rPr>
                <w:b w:val="0"/>
              </w:rPr>
              <w:t>Bournville</w:t>
            </w:r>
            <w:proofErr w:type="spellEnd"/>
            <w:r>
              <w:rPr>
                <w:b w:val="0"/>
              </w:rPr>
              <w:t xml:space="preserve"> as the main prop for the short video was the most appropriate approach. As Sadie and myself would be discussing the bird and his characteristics it seemed appropriate to be able to show this to the audience watching the video so they could clearly see the aspects mentioned such as </w:t>
            </w:r>
            <w:r w:rsidR="00DE0033">
              <w:rPr>
                <w:b w:val="0"/>
              </w:rPr>
              <w:t>markings</w:t>
            </w:r>
            <w:r>
              <w:rPr>
                <w:b w:val="0"/>
              </w:rPr>
              <w:t xml:space="preserve"> and eyes. As mentioned in the production a kestrel is a bird of prey which many people recognize the flying pattern of at the sides of roads; therefore giving them the opportunity to get “up close and personal” which a bird you may only see from your car was an excellent way to engage with the audience. </w:t>
            </w:r>
          </w:p>
          <w:p w14:paraId="6C6051FA" w14:textId="77777777" w:rsidR="00CC3332" w:rsidRDefault="00CC3332" w:rsidP="00AB369C">
            <w:pPr>
              <w:ind w:left="720"/>
              <w:rPr>
                <w:b w:val="0"/>
              </w:rPr>
            </w:pPr>
          </w:p>
          <w:p w14:paraId="427D36D1" w14:textId="6A62042F" w:rsidR="00A16EE8" w:rsidRPr="00AB369C" w:rsidRDefault="00CC3332" w:rsidP="00DE0033">
            <w:pPr>
              <w:ind w:left="720"/>
              <w:rPr>
                <w:b w:val="0"/>
              </w:rPr>
            </w:pPr>
            <w:r>
              <w:rPr>
                <w:b w:val="0"/>
              </w:rPr>
              <w:t>If I was to record this video again I would look into ways of possibly getting a female kestrel</w:t>
            </w:r>
            <w:r w:rsidR="00DE0033">
              <w:rPr>
                <w:b w:val="0"/>
              </w:rPr>
              <w:t xml:space="preserve"> on set</w:t>
            </w:r>
            <w:r>
              <w:rPr>
                <w:b w:val="0"/>
              </w:rPr>
              <w:t xml:space="preserve"> to be able to show the differences between the genders of the bird, however, this would only be of benefit to one </w:t>
            </w:r>
            <w:r w:rsidR="00DE0033">
              <w:rPr>
                <w:b w:val="0"/>
              </w:rPr>
              <w:t xml:space="preserve">point made in the conversation, and therefore the lack of this added prop for this performance was not to the detriment of the production. </w:t>
            </w:r>
          </w:p>
          <w:p w14:paraId="09D88DA0" w14:textId="36B570E4" w:rsidR="00180C5E" w:rsidRDefault="00180C5E" w:rsidP="0053086E">
            <w:pPr>
              <w:pStyle w:val="Heading1"/>
              <w:tabs>
                <w:tab w:val="left" w:pos="9639"/>
              </w:tabs>
              <w:ind w:left="284"/>
              <w:outlineLvl w:val="0"/>
            </w:pPr>
            <w:r>
              <w:t xml:space="preserve">Kestrel skull </w:t>
            </w:r>
            <w:r w:rsidR="0099672C">
              <w:t>and box</w:t>
            </w:r>
          </w:p>
          <w:p w14:paraId="2ACD55A7" w14:textId="77777777" w:rsidR="00180C5E" w:rsidRDefault="00180C5E" w:rsidP="005F1066">
            <w:pPr>
              <w:ind w:left="720"/>
            </w:pPr>
          </w:p>
          <w:p w14:paraId="56BE8D59" w14:textId="4D476ECB" w:rsidR="0099672C" w:rsidRDefault="0099672C" w:rsidP="005F1066">
            <w:pPr>
              <w:ind w:left="720"/>
              <w:rPr>
                <w:b w:val="0"/>
              </w:rPr>
            </w:pPr>
            <w:r>
              <w:rPr>
                <w:b w:val="0"/>
              </w:rPr>
              <w:t xml:space="preserve">The use of the kestrel skull and </w:t>
            </w:r>
            <w:r w:rsidR="00DE0033">
              <w:rPr>
                <w:b w:val="0"/>
              </w:rPr>
              <w:t xml:space="preserve">nesting </w:t>
            </w:r>
            <w:r>
              <w:rPr>
                <w:b w:val="0"/>
              </w:rPr>
              <w:t xml:space="preserve">box fell secondary to the use of </w:t>
            </w:r>
            <w:proofErr w:type="spellStart"/>
            <w:r>
              <w:rPr>
                <w:b w:val="0"/>
              </w:rPr>
              <w:t>Bournville</w:t>
            </w:r>
            <w:proofErr w:type="spellEnd"/>
            <w:r>
              <w:rPr>
                <w:b w:val="0"/>
              </w:rPr>
              <w:t xml:space="preserve"> in props. These were used to help audiences visualize comments that Sadie and myself were making. These are props, which personally, I feel that the show could have continued without, but were nice to have to break up the constant conversation. </w:t>
            </w:r>
          </w:p>
          <w:p w14:paraId="487234EB" w14:textId="77777777" w:rsidR="00DE0033" w:rsidRDefault="00DE0033" w:rsidP="005F1066">
            <w:pPr>
              <w:ind w:left="720"/>
              <w:rPr>
                <w:b w:val="0"/>
              </w:rPr>
            </w:pPr>
          </w:p>
          <w:p w14:paraId="6064E6AC" w14:textId="4221ABE4" w:rsidR="00DE0033" w:rsidRDefault="00DE0033" w:rsidP="005F1066">
            <w:pPr>
              <w:ind w:left="720"/>
              <w:rPr>
                <w:b w:val="0"/>
              </w:rPr>
            </w:pPr>
            <w:r>
              <w:rPr>
                <w:b w:val="0"/>
              </w:rPr>
              <w:t xml:space="preserve">In an ideal production the kestrel skull, which was kept in a plastic box did make it difficult to see, would be free to be held by either Sadie or myself. This would have not only made it easier for us to be able to compare it to </w:t>
            </w:r>
            <w:proofErr w:type="spellStart"/>
            <w:r>
              <w:rPr>
                <w:b w:val="0"/>
              </w:rPr>
              <w:t>Bournville</w:t>
            </w:r>
            <w:proofErr w:type="spellEnd"/>
            <w:r>
              <w:rPr>
                <w:b w:val="0"/>
              </w:rPr>
              <w:t xml:space="preserve"> but also enable it to be held up to the camera and seen more closely by those watching the video. </w:t>
            </w:r>
          </w:p>
          <w:p w14:paraId="20CC1056" w14:textId="77777777" w:rsidR="00DE0033" w:rsidRDefault="00DE0033" w:rsidP="005F1066">
            <w:pPr>
              <w:ind w:left="720"/>
              <w:rPr>
                <w:b w:val="0"/>
              </w:rPr>
            </w:pPr>
          </w:p>
          <w:p w14:paraId="1D101559" w14:textId="5493442B" w:rsidR="00DE0033" w:rsidRPr="0099672C" w:rsidRDefault="00DE0033" w:rsidP="005F1066">
            <w:pPr>
              <w:ind w:left="720"/>
              <w:rPr>
                <w:b w:val="0"/>
              </w:rPr>
            </w:pPr>
            <w:r>
              <w:rPr>
                <w:b w:val="0"/>
              </w:rPr>
              <w:t>On the other hand the kestrel box, although not as interesting visually as the other props</w:t>
            </w:r>
            <w:r w:rsidR="001D56B4">
              <w:rPr>
                <w:b w:val="0"/>
              </w:rPr>
              <w:t>,</w:t>
            </w:r>
            <w:r>
              <w:rPr>
                <w:b w:val="0"/>
              </w:rPr>
              <w:t xml:space="preserve"> served well in its purpose. I do not think that any more focus on the empty box would have brought value to the live performance. If it </w:t>
            </w:r>
            <w:proofErr w:type="gramStart"/>
            <w:r>
              <w:rPr>
                <w:b w:val="0"/>
              </w:rPr>
              <w:t>was</w:t>
            </w:r>
            <w:proofErr w:type="gramEnd"/>
            <w:r>
              <w:rPr>
                <w:b w:val="0"/>
              </w:rPr>
              <w:t xml:space="preserve"> technically possible to cut to a live kestrel nest camera feed during the live performance (as frequently seen in </w:t>
            </w:r>
            <w:proofErr w:type="spellStart"/>
            <w:r w:rsidRPr="00FD1449">
              <w:rPr>
                <w:b w:val="0"/>
              </w:rPr>
              <w:t>Springwatch</w:t>
            </w:r>
            <w:proofErr w:type="spellEnd"/>
            <w:r w:rsidR="00FD1449">
              <w:rPr>
                <w:b w:val="0"/>
              </w:rPr>
              <w:t xml:space="preserve"> (BBC, 2018)</w:t>
            </w:r>
            <w:r>
              <w:rPr>
                <w:b w:val="0"/>
              </w:rPr>
              <w:t>)</w:t>
            </w:r>
            <w:r w:rsidR="001D56B4">
              <w:rPr>
                <w:b w:val="0"/>
              </w:rPr>
              <w:t xml:space="preserve"> this would have added value. </w:t>
            </w:r>
          </w:p>
          <w:p w14:paraId="305C2369" w14:textId="77777777" w:rsidR="00D216E5" w:rsidRDefault="00D216E5" w:rsidP="00D216E5"/>
          <w:p w14:paraId="30423307" w14:textId="225BB35A" w:rsidR="0069229F" w:rsidRPr="001174C8" w:rsidRDefault="00716704" w:rsidP="00DF01E2">
            <w:pPr>
              <w:pStyle w:val="Style1"/>
              <w:framePr w:hSpace="0" w:wrap="auto" w:vAnchor="margin" w:hAnchor="text" w:xAlign="left" w:yAlign="inline"/>
            </w:pPr>
            <w:r w:rsidRPr="00716704">
              <w:br/>
            </w:r>
            <w:r w:rsidRPr="001174C8">
              <w:lastRenderedPageBreak/>
              <w:t>Quality of structure:</w:t>
            </w:r>
          </w:p>
          <w:p w14:paraId="4C5263C9" w14:textId="77777777" w:rsidR="0069229F" w:rsidRDefault="0069229F" w:rsidP="00716704">
            <w:pPr>
              <w:pStyle w:val="Heading2"/>
              <w:outlineLvl w:val="1"/>
            </w:pPr>
          </w:p>
          <w:p w14:paraId="3157EA2E" w14:textId="77777777" w:rsidR="00DE71A3" w:rsidRDefault="00D216E5" w:rsidP="00D216E5">
            <w:r>
              <w:t>Narrative of p</w:t>
            </w:r>
            <w:r w:rsidR="00DE71A3">
              <w:t>erformance</w:t>
            </w:r>
          </w:p>
          <w:p w14:paraId="18903253" w14:textId="77777777" w:rsidR="00DE71A3" w:rsidRDefault="00DE71A3" w:rsidP="00D216E5"/>
          <w:p w14:paraId="539993F9" w14:textId="66DD4F60" w:rsidR="002E77F7" w:rsidRDefault="00D65523" w:rsidP="00D216E5">
            <w:pPr>
              <w:rPr>
                <w:b w:val="0"/>
              </w:rPr>
            </w:pPr>
            <w:r>
              <w:rPr>
                <w:b w:val="0"/>
              </w:rPr>
              <w:t xml:space="preserve">When planning and developing the content of the live performance with Sadie from FFFC, finding a natural narrative flow was an important aspect for me. As a science communicator I believe that a strong narrative can help immerse audiences and capture (and more importantly keep) their attention. </w:t>
            </w:r>
          </w:p>
          <w:p w14:paraId="533B0C09" w14:textId="77777777" w:rsidR="00B72129" w:rsidRDefault="00B72129" w:rsidP="00D216E5">
            <w:pPr>
              <w:rPr>
                <w:b w:val="0"/>
              </w:rPr>
            </w:pPr>
          </w:p>
          <w:p w14:paraId="367E6996" w14:textId="6923F7B2" w:rsidR="00D65523" w:rsidRDefault="00B72129" w:rsidP="00D216E5">
            <w:pPr>
              <w:rPr>
                <w:b w:val="0"/>
              </w:rPr>
            </w:pPr>
            <w:proofErr w:type="spellStart"/>
            <w:r w:rsidRPr="00B72129">
              <w:rPr>
                <w:b w:val="0"/>
              </w:rPr>
              <w:t>Gauntlett</w:t>
            </w:r>
            <w:proofErr w:type="spellEnd"/>
            <w:r w:rsidRPr="00B72129">
              <w:rPr>
                <w:b w:val="0"/>
              </w:rPr>
              <w:t xml:space="preserve"> (2008, pg.118) clearly explains that audiences “come to expect strong, clear narratives” and</w:t>
            </w:r>
            <w:r>
              <w:rPr>
                <w:b w:val="0"/>
              </w:rPr>
              <w:t xml:space="preserve"> also believes that “stories provide an opportunity for individuals to think about the kind of person they want to be”. (2008, pg. 272).  From this academic perspective </w:t>
            </w:r>
            <w:proofErr w:type="gramStart"/>
            <w:r>
              <w:rPr>
                <w:b w:val="0"/>
              </w:rPr>
              <w:t>its</w:t>
            </w:r>
            <w:proofErr w:type="gramEnd"/>
            <w:r>
              <w:rPr>
                <w:b w:val="0"/>
              </w:rPr>
              <w:t xml:space="preserve"> clear to me that, to an extent, the production should comply with a clear narrative that audiences are used to seeing. His follow up point regarding self-reflection for audiences is equally important with such a production that is requesting audiences to think about the conservation of the kestrel and how they can take personal action to help. </w:t>
            </w:r>
          </w:p>
          <w:p w14:paraId="0757FD8D" w14:textId="77777777" w:rsidR="002E77F7" w:rsidRDefault="002E77F7" w:rsidP="00D216E5">
            <w:pPr>
              <w:rPr>
                <w:b w:val="0"/>
              </w:rPr>
            </w:pPr>
          </w:p>
          <w:p w14:paraId="0FCB01FF" w14:textId="57FC5B56" w:rsidR="0069229F" w:rsidRDefault="00D65523" w:rsidP="00D65523">
            <w:pPr>
              <w:rPr>
                <w:b w:val="0"/>
              </w:rPr>
            </w:pPr>
            <w:r>
              <w:rPr>
                <w:b w:val="0"/>
              </w:rPr>
              <w:t xml:space="preserve">Therefore working with Sadie and having conversations about the topic, we shortlisted ideas to discuss in the life performance in relation to what was the most important. From here we then molded the ideas to see how they would naturally flow, rather than the performance having a segmented feel. From this a natural topic narrative evolved and those ideas, which felt like “add on” conversation topics, were dropped. </w:t>
            </w:r>
          </w:p>
          <w:p w14:paraId="3DC20CA9" w14:textId="77777777" w:rsidR="00D65523" w:rsidRDefault="00D65523" w:rsidP="00D65523">
            <w:pPr>
              <w:rPr>
                <w:b w:val="0"/>
              </w:rPr>
            </w:pPr>
          </w:p>
          <w:p w14:paraId="577A8D3A" w14:textId="39E8F5F1" w:rsidR="00D65523" w:rsidRDefault="00D65523" w:rsidP="00D65523">
            <w:r>
              <w:rPr>
                <w:b w:val="0"/>
              </w:rPr>
              <w:t xml:space="preserve">Upon reflection I feel this was a strong way to develop a relevant and compelling narrative that was not strict and allowed the conversational feel of the performance. </w:t>
            </w:r>
            <w:r w:rsidR="00480E31">
              <w:rPr>
                <w:b w:val="0"/>
              </w:rPr>
              <w:t xml:space="preserve">The subject matter and flexible brief added to this ease of narrative creation, for future productions a more strict and planned approach </w:t>
            </w:r>
            <w:r w:rsidR="005C0C61">
              <w:rPr>
                <w:b w:val="0"/>
              </w:rPr>
              <w:t>might</w:t>
            </w:r>
            <w:r w:rsidR="00480E31">
              <w:rPr>
                <w:b w:val="0"/>
              </w:rPr>
              <w:t xml:space="preserve"> be necessary to enable the messages to be communicated well. </w:t>
            </w:r>
          </w:p>
          <w:p w14:paraId="0B3FD02F" w14:textId="6FEDAF6E" w:rsidR="00D216E5" w:rsidRDefault="00716704" w:rsidP="005E01BA">
            <w:pPr>
              <w:pStyle w:val="Style1"/>
              <w:framePr w:hSpace="0" w:wrap="auto" w:vAnchor="margin" w:hAnchor="text" w:xAlign="left" w:yAlign="inline"/>
            </w:pPr>
            <w:r w:rsidRPr="00716704">
              <w:br/>
            </w:r>
          </w:p>
          <w:p w14:paraId="0EF46627" w14:textId="77777777" w:rsidR="0069229F" w:rsidRDefault="0069229F" w:rsidP="0069229F"/>
          <w:p w14:paraId="50FF9C0A" w14:textId="77777777" w:rsidR="0069229F" w:rsidRPr="0069229F" w:rsidRDefault="0069229F" w:rsidP="0069229F"/>
          <w:p w14:paraId="6DCE827B" w14:textId="77777777" w:rsidR="00B903A7" w:rsidRDefault="00B903A7" w:rsidP="007A2771"/>
          <w:p w14:paraId="26709183" w14:textId="2D523BCF" w:rsidR="005B37AF" w:rsidRDefault="005B37AF" w:rsidP="007A2771"/>
          <w:p w14:paraId="478B0690" w14:textId="77777777" w:rsidR="005B37AF" w:rsidRDefault="005B37AF" w:rsidP="007A2771"/>
          <w:p w14:paraId="3B879017" w14:textId="77777777" w:rsidR="005B37AF" w:rsidRDefault="005B37AF" w:rsidP="007A2771"/>
          <w:p w14:paraId="5AAF8AA9" w14:textId="77777777" w:rsidR="005B37AF" w:rsidRDefault="005B37AF" w:rsidP="007A2771"/>
          <w:p w14:paraId="1B675A1A" w14:textId="73CE274C" w:rsidR="005B37AF" w:rsidRDefault="005B37AF" w:rsidP="007A2771"/>
          <w:p w14:paraId="15D8C7CC" w14:textId="77777777" w:rsidR="008402EE" w:rsidRDefault="008402EE" w:rsidP="007A2771"/>
          <w:p w14:paraId="640A191D" w14:textId="77777777" w:rsidR="00682092" w:rsidRDefault="00682092" w:rsidP="007A2771"/>
          <w:p w14:paraId="7037CAE1" w14:textId="77777777" w:rsidR="005B37AF" w:rsidRDefault="005B37AF" w:rsidP="007A2771"/>
          <w:p w14:paraId="299FE373" w14:textId="156F9554" w:rsidR="00D14D5C" w:rsidRDefault="002967CF" w:rsidP="00B72129">
            <w:pPr>
              <w:pStyle w:val="Style1"/>
              <w:framePr w:hSpace="0" w:wrap="auto" w:vAnchor="margin" w:hAnchor="text" w:xAlign="left" w:yAlign="inline"/>
            </w:pPr>
            <w:r>
              <w:lastRenderedPageBreak/>
              <w:t xml:space="preserve">Bibliography </w:t>
            </w:r>
          </w:p>
          <w:p w14:paraId="48442152" w14:textId="77777777" w:rsidR="00B72129" w:rsidRDefault="00B72129" w:rsidP="002C10EF">
            <w:r>
              <w:t xml:space="preserve">BBC (2018) </w:t>
            </w:r>
            <w:proofErr w:type="spellStart"/>
            <w:r w:rsidRPr="00FD1449">
              <w:rPr>
                <w:i/>
              </w:rPr>
              <w:t>Springwatch</w:t>
            </w:r>
            <w:proofErr w:type="spellEnd"/>
            <w:r>
              <w:t xml:space="preserve"> [Television </w:t>
            </w:r>
            <w:proofErr w:type="spellStart"/>
            <w:r>
              <w:t>Programme</w:t>
            </w:r>
            <w:proofErr w:type="spellEnd"/>
            <w:r>
              <w:t xml:space="preserve">] London: BBC </w:t>
            </w:r>
          </w:p>
          <w:p w14:paraId="49FD4DE2" w14:textId="77777777" w:rsidR="00B72129" w:rsidRDefault="00B72129" w:rsidP="002C10EF"/>
          <w:p w14:paraId="78BF2F03" w14:textId="77777777" w:rsidR="00B72129" w:rsidRDefault="00B72129" w:rsidP="002C10EF">
            <w:r>
              <w:t xml:space="preserve">BBC (2019) </w:t>
            </w:r>
            <w:r w:rsidRPr="00FD1449">
              <w:rPr>
                <w:i/>
              </w:rPr>
              <w:t>The One Show</w:t>
            </w:r>
            <w:r>
              <w:rPr>
                <w:i/>
              </w:rPr>
              <w:t xml:space="preserve"> </w:t>
            </w:r>
            <w:r>
              <w:t xml:space="preserve">[Television </w:t>
            </w:r>
            <w:proofErr w:type="spellStart"/>
            <w:r>
              <w:t>Programme</w:t>
            </w:r>
            <w:proofErr w:type="spellEnd"/>
            <w:r>
              <w:t>] London: BBC</w:t>
            </w:r>
          </w:p>
          <w:p w14:paraId="15A1BCA2" w14:textId="77777777" w:rsidR="00B72129" w:rsidRDefault="00B72129" w:rsidP="002C10EF"/>
          <w:p w14:paraId="597B7954" w14:textId="77777777" w:rsidR="00B72129" w:rsidRDefault="00B72129" w:rsidP="002C10EF">
            <w:proofErr w:type="spellStart"/>
            <w:r>
              <w:t>Branston</w:t>
            </w:r>
            <w:proofErr w:type="spellEnd"/>
            <w:r>
              <w:t xml:space="preserve">, G, Stafford, R  (2010) </w:t>
            </w:r>
            <w:r w:rsidRPr="00162187">
              <w:rPr>
                <w:i/>
              </w:rPr>
              <w:t>The Media Student’s Book</w:t>
            </w:r>
            <w:r>
              <w:t>. (5</w:t>
            </w:r>
            <w:r w:rsidRPr="00162187">
              <w:rPr>
                <w:vertAlign w:val="superscript"/>
              </w:rPr>
              <w:t>th</w:t>
            </w:r>
            <w:r>
              <w:t xml:space="preserve"> edition). London: </w:t>
            </w:r>
            <w:proofErr w:type="spellStart"/>
            <w:r>
              <w:t>Routledge</w:t>
            </w:r>
            <w:proofErr w:type="spellEnd"/>
            <w:r>
              <w:t xml:space="preserve">. </w:t>
            </w:r>
          </w:p>
          <w:p w14:paraId="78CE4B0B" w14:textId="77777777" w:rsidR="00B72129" w:rsidRPr="00236E1A" w:rsidRDefault="00B72129" w:rsidP="002C10EF"/>
          <w:p w14:paraId="70EA7370" w14:textId="77777777" w:rsidR="00B72129" w:rsidRDefault="00B72129" w:rsidP="002C10EF">
            <w:r>
              <w:t xml:space="preserve">Feathers and Fur Falconry Centre (2019) </w:t>
            </w:r>
            <w:r w:rsidRPr="005C7918">
              <w:rPr>
                <w:i/>
              </w:rPr>
              <w:t>Feathers and Fur Falconry Centre</w:t>
            </w:r>
            <w:r>
              <w:rPr>
                <w:i/>
              </w:rPr>
              <w:t xml:space="preserve"> YouTube. </w:t>
            </w:r>
            <w:r>
              <w:t xml:space="preserve">Retrieved from: </w:t>
            </w:r>
            <w:hyperlink r:id="rId26" w:history="1">
              <w:r w:rsidRPr="006F3AC7">
                <w:rPr>
                  <w:rStyle w:val="Hyperlink"/>
                </w:rPr>
                <w:t>https://www.youtube.com/user/FeathersandFur1/videos</w:t>
              </w:r>
            </w:hyperlink>
            <w:r>
              <w:t xml:space="preserve"> </w:t>
            </w:r>
          </w:p>
          <w:p w14:paraId="1D21EE0B" w14:textId="77777777" w:rsidR="00B72129" w:rsidRDefault="00B72129" w:rsidP="002C10EF"/>
          <w:p w14:paraId="6D5B8D6A" w14:textId="77777777" w:rsidR="00B72129" w:rsidRDefault="00B72129" w:rsidP="002C10EF">
            <w:r>
              <w:t xml:space="preserve">Feathers and Fur Falconry Centre (2019) </w:t>
            </w:r>
            <w:r w:rsidRPr="005C7918">
              <w:rPr>
                <w:i/>
              </w:rPr>
              <w:t xml:space="preserve">Feathers and Fur Falconry Centre </w:t>
            </w:r>
            <w:proofErr w:type="spellStart"/>
            <w:r>
              <w:rPr>
                <w:i/>
              </w:rPr>
              <w:t>Instagram</w:t>
            </w:r>
            <w:proofErr w:type="spellEnd"/>
            <w:r w:rsidRPr="005C7918">
              <w:rPr>
                <w:i/>
              </w:rPr>
              <w:t xml:space="preserve"> Page</w:t>
            </w:r>
            <w:r>
              <w:t xml:space="preserve">. Retrieved from: </w:t>
            </w:r>
            <w:hyperlink r:id="rId27" w:history="1">
              <w:r w:rsidRPr="006F3AC7">
                <w:rPr>
                  <w:rStyle w:val="Hyperlink"/>
                </w:rPr>
                <w:t>https://www.instagram.com/feathers_and_fur_falconry/</w:t>
              </w:r>
            </w:hyperlink>
            <w:r>
              <w:t xml:space="preserve"> </w:t>
            </w:r>
          </w:p>
          <w:p w14:paraId="39B5D804" w14:textId="77777777" w:rsidR="00B72129" w:rsidRDefault="00B72129" w:rsidP="002C10EF"/>
          <w:p w14:paraId="6C4D13EA" w14:textId="77777777" w:rsidR="00B72129" w:rsidRDefault="00B72129" w:rsidP="002C10EF">
            <w:r>
              <w:t xml:space="preserve">Feathers and Fur Falconry Centre (2019) </w:t>
            </w:r>
            <w:r w:rsidRPr="005C7918">
              <w:rPr>
                <w:i/>
              </w:rPr>
              <w:t xml:space="preserve">Feathers and Fur Falconry Centre </w:t>
            </w:r>
            <w:r>
              <w:rPr>
                <w:i/>
              </w:rPr>
              <w:t>Website</w:t>
            </w:r>
            <w:r>
              <w:t xml:space="preserve">. Retrieved from: </w:t>
            </w:r>
            <w:hyperlink r:id="rId28" w:history="1">
              <w:r w:rsidRPr="006F3AC7">
                <w:rPr>
                  <w:rStyle w:val="Hyperlink"/>
                </w:rPr>
                <w:t>https://feathersandfur.co.uk/</w:t>
              </w:r>
            </w:hyperlink>
            <w:r>
              <w:t xml:space="preserve"> </w:t>
            </w:r>
          </w:p>
          <w:p w14:paraId="102CD7E4" w14:textId="77777777" w:rsidR="00B72129" w:rsidRDefault="00B72129" w:rsidP="002C10EF"/>
          <w:p w14:paraId="6401F450" w14:textId="77777777" w:rsidR="00B72129" w:rsidRDefault="00B72129" w:rsidP="002C10EF">
            <w:r>
              <w:t xml:space="preserve">Feathers and Fur Falconry Centre (2019) </w:t>
            </w:r>
            <w:r w:rsidRPr="005C7918">
              <w:rPr>
                <w:i/>
              </w:rPr>
              <w:t>Feathers and Fur Falconry Centre Facebook Page</w:t>
            </w:r>
            <w:r>
              <w:t xml:space="preserve">. Retrieved from: </w:t>
            </w:r>
            <w:hyperlink r:id="rId29" w:history="1">
              <w:r w:rsidRPr="006F3AC7">
                <w:rPr>
                  <w:rStyle w:val="Hyperlink"/>
                </w:rPr>
                <w:t>https://www.facebook.com/Feathersandfurfalconrycentre</w:t>
              </w:r>
            </w:hyperlink>
            <w:r>
              <w:t xml:space="preserve"> </w:t>
            </w:r>
          </w:p>
          <w:p w14:paraId="2362EF6A" w14:textId="77777777" w:rsidR="00B72129" w:rsidRDefault="00B72129" w:rsidP="002C10EF"/>
          <w:p w14:paraId="3A068817" w14:textId="77777777" w:rsidR="00B72129" w:rsidRDefault="00B72129" w:rsidP="002C10EF">
            <w:r>
              <w:t xml:space="preserve">Forbes (2016) How To Present A Fireside Chat In Four Easy Lessons. Retrieved from: </w:t>
            </w:r>
            <w:hyperlink r:id="rId30" w:history="1">
              <w:r w:rsidRPr="006F3AC7">
                <w:rPr>
                  <w:rStyle w:val="Hyperlink"/>
                </w:rPr>
                <w:t>https://www.forbes.com/sites/jerryweissman/2016/03/20/how-to-present-a-fireside-chat-in-4-easy-lessons/?fbclid=IwAR1v6AreqgzZZDS7bwHewxPV0fEpmhsFZDCQPYPoTxpRW1rK8FocZRLH7X0#1eace2524951</w:t>
              </w:r>
            </w:hyperlink>
            <w:r>
              <w:t xml:space="preserve"> </w:t>
            </w:r>
          </w:p>
          <w:p w14:paraId="25878815" w14:textId="77777777" w:rsidR="00B72129" w:rsidRDefault="00B72129" w:rsidP="002C10EF"/>
          <w:p w14:paraId="279FAAD5" w14:textId="77777777" w:rsidR="00B72129" w:rsidRDefault="00B72129" w:rsidP="002C10EF">
            <w:proofErr w:type="spellStart"/>
            <w:r>
              <w:t>Gauntlett</w:t>
            </w:r>
            <w:proofErr w:type="spellEnd"/>
            <w:r>
              <w:t xml:space="preserve">, D (2008) </w:t>
            </w:r>
            <w:r w:rsidRPr="00B72129">
              <w:rPr>
                <w:i/>
              </w:rPr>
              <w:t>Media, Gender and Identity An Introduction.</w:t>
            </w:r>
            <w:r>
              <w:t xml:space="preserve"> 2</w:t>
            </w:r>
            <w:r w:rsidRPr="00B72129">
              <w:rPr>
                <w:vertAlign w:val="superscript"/>
              </w:rPr>
              <w:t>nd</w:t>
            </w:r>
            <w:r>
              <w:t xml:space="preserve"> Edition. London: </w:t>
            </w:r>
            <w:proofErr w:type="spellStart"/>
            <w:r>
              <w:t>Routledge</w:t>
            </w:r>
            <w:proofErr w:type="spellEnd"/>
          </w:p>
          <w:p w14:paraId="5B7C478C" w14:textId="77777777" w:rsidR="00B72129" w:rsidRPr="00DF01E2" w:rsidRDefault="00B72129" w:rsidP="002C10EF"/>
          <w:p w14:paraId="33696401" w14:textId="77777777" w:rsidR="00B72129" w:rsidRDefault="00B72129" w:rsidP="002C10EF">
            <w:r>
              <w:t xml:space="preserve">Lacey, H (2019, 08, January) </w:t>
            </w:r>
            <w:r w:rsidRPr="006E36F3">
              <w:rPr>
                <w:i/>
              </w:rPr>
              <w:t>Feathers and Fur Falconry Centre; Saving the Kestrel</w:t>
            </w:r>
            <w:r>
              <w:t xml:space="preserve"> [Video file] Retrieved from: </w:t>
            </w:r>
            <w:hyperlink r:id="rId31" w:history="1">
              <w:r w:rsidRPr="006F3AC7">
                <w:rPr>
                  <w:rStyle w:val="Hyperlink"/>
                </w:rPr>
                <w:t>https://www.youtube.com/watch?v=fEOqr8GqKxY&amp;list=PL9fZnc6lH7HVxI-aeKxXTf1uoEm6qDk7d</w:t>
              </w:r>
            </w:hyperlink>
            <w:r>
              <w:t xml:space="preserve"> </w:t>
            </w:r>
          </w:p>
          <w:p w14:paraId="49D1AF5C" w14:textId="77777777" w:rsidR="00B72129" w:rsidRDefault="00B72129" w:rsidP="002C10EF"/>
          <w:p w14:paraId="6D2E3DCC" w14:textId="77777777" w:rsidR="00B72129" w:rsidRDefault="00B72129" w:rsidP="00B72129">
            <w:pPr>
              <w:rPr>
                <w:rFonts w:ascii="Helvetica" w:hAnsi="Helvetica"/>
                <w:sz w:val="21"/>
                <w:szCs w:val="21"/>
                <w:shd w:val="clear" w:color="auto" w:fill="FFFFFF"/>
                <w:lang w:val="en-GB"/>
              </w:rPr>
            </w:pPr>
            <w:r w:rsidRPr="002C10EF">
              <w:rPr>
                <w:shd w:val="clear" w:color="auto" w:fill="FFFFFF"/>
                <w:lang w:val="en-GB"/>
              </w:rPr>
              <w:t xml:space="preserve">LIANG, X., SU, L.Y., YEO, S.K., SCHEUFELE, D.A., BROSSARD, D., XENOS, M., NEALEY, P. and CORLEY, E.A., </w:t>
            </w:r>
            <w:r>
              <w:rPr>
                <w:shd w:val="clear" w:color="auto" w:fill="FFFFFF"/>
                <w:lang w:val="en-GB"/>
              </w:rPr>
              <w:t>(</w:t>
            </w:r>
            <w:r w:rsidRPr="002C10EF">
              <w:rPr>
                <w:shd w:val="clear" w:color="auto" w:fill="FFFFFF"/>
                <w:lang w:val="en-GB"/>
              </w:rPr>
              <w:t>2014</w:t>
            </w:r>
            <w:r>
              <w:rPr>
                <w:shd w:val="clear" w:color="auto" w:fill="FFFFFF"/>
                <w:lang w:val="en-GB"/>
              </w:rPr>
              <w:t>)</w:t>
            </w:r>
            <w:r w:rsidRPr="002C10EF">
              <w:rPr>
                <w:shd w:val="clear" w:color="auto" w:fill="FFFFFF"/>
                <w:lang w:val="en-GB"/>
              </w:rPr>
              <w:t>. Building Buzz: (Scientists) Communicating Science in New Media Environments. </w:t>
            </w:r>
            <w:r w:rsidRPr="002C10EF">
              <w:rPr>
                <w:i/>
                <w:iCs/>
                <w:shd w:val="clear" w:color="auto" w:fill="FFFFFF"/>
                <w:lang w:val="en-GB"/>
              </w:rPr>
              <w:t>Journalism and Mass Communication Quarterly, </w:t>
            </w:r>
            <w:r w:rsidRPr="002C10EF">
              <w:rPr>
                <w:shd w:val="clear" w:color="auto" w:fill="FFFFFF"/>
                <w:lang w:val="en-GB"/>
              </w:rPr>
              <w:t>91(4), pp. 772-791.</w:t>
            </w:r>
            <w:r>
              <w:rPr>
                <w:shd w:val="clear" w:color="auto" w:fill="FFFFFF"/>
                <w:lang w:val="en-GB"/>
              </w:rPr>
              <w:t xml:space="preserve"> </w:t>
            </w:r>
            <w:proofErr w:type="spellStart"/>
            <w:r>
              <w:rPr>
                <w:shd w:val="clear" w:color="auto" w:fill="FFFFFF"/>
                <w:lang w:val="en-GB"/>
              </w:rPr>
              <w:t>Doi</w:t>
            </w:r>
            <w:proofErr w:type="spellEnd"/>
            <w:r>
              <w:rPr>
                <w:shd w:val="clear" w:color="auto" w:fill="FFFFFF"/>
                <w:lang w:val="en-GB"/>
              </w:rPr>
              <w:t xml:space="preserve">: </w:t>
            </w:r>
            <w:r w:rsidRPr="002C10EF">
              <w:rPr>
                <w:rFonts w:ascii="Helvetica" w:hAnsi="Helvetica"/>
                <w:sz w:val="21"/>
                <w:szCs w:val="21"/>
                <w:shd w:val="clear" w:color="auto" w:fill="FFFFFF"/>
                <w:lang w:val="en-GB"/>
              </w:rPr>
              <w:t>10.1177/1077699014550092</w:t>
            </w:r>
            <w:r>
              <w:rPr>
                <w:rFonts w:ascii="Helvetica" w:hAnsi="Helvetica"/>
                <w:sz w:val="21"/>
                <w:szCs w:val="21"/>
                <w:shd w:val="clear" w:color="auto" w:fill="FFFFFF"/>
                <w:lang w:val="en-GB"/>
              </w:rPr>
              <w:t xml:space="preserve"> </w:t>
            </w:r>
          </w:p>
          <w:p w14:paraId="0C412CAC" w14:textId="77777777" w:rsidR="00B72129" w:rsidRPr="002C10EF" w:rsidRDefault="00B72129" w:rsidP="002C10EF">
            <w:pPr>
              <w:rPr>
                <w:rFonts w:ascii="Times New Roman" w:eastAsia="Times New Roman" w:hAnsi="Times New Roman" w:cs="Times New Roman"/>
                <w:sz w:val="20"/>
                <w:szCs w:val="20"/>
                <w:lang w:val="en-GB"/>
              </w:rPr>
            </w:pPr>
          </w:p>
          <w:p w14:paraId="2205A73C" w14:textId="77777777" w:rsidR="00B72129" w:rsidRDefault="00B72129" w:rsidP="002C10EF">
            <w:pPr>
              <w:rPr>
                <w:rFonts w:eastAsia="Times New Roman"/>
              </w:rPr>
            </w:pPr>
            <w:proofErr w:type="spellStart"/>
            <w:r>
              <w:t>Mangold</w:t>
            </w:r>
            <w:proofErr w:type="gramStart"/>
            <w:r>
              <w:t>,G</w:t>
            </w:r>
            <w:proofErr w:type="spellEnd"/>
            <w:proofErr w:type="gramEnd"/>
            <w:r>
              <w:t xml:space="preserve"> &amp; </w:t>
            </w:r>
            <w:proofErr w:type="spellStart"/>
            <w:r>
              <w:t>Faulds</w:t>
            </w:r>
            <w:proofErr w:type="spellEnd"/>
            <w:r>
              <w:t xml:space="preserve">, D (2009) Social media: The new hybrid element of the promotion mix. </w:t>
            </w:r>
            <w:r>
              <w:rPr>
                <w:i/>
              </w:rPr>
              <w:t xml:space="preserve">Business Horizons. 52(04). </w:t>
            </w:r>
            <w:r>
              <w:t xml:space="preserve">357-365. </w:t>
            </w:r>
            <w:proofErr w:type="spellStart"/>
            <w:r>
              <w:t>Doi</w:t>
            </w:r>
            <w:proofErr w:type="spellEnd"/>
            <w:r>
              <w:t xml:space="preserve">: </w:t>
            </w:r>
            <w:r>
              <w:rPr>
                <w:rFonts w:eastAsia="Times New Roman"/>
              </w:rPr>
              <w:fldChar w:fldCharType="begin"/>
            </w:r>
            <w:r>
              <w:rPr>
                <w:rFonts w:eastAsia="Times New Roman"/>
              </w:rPr>
              <w:instrText xml:space="preserve"> HYPERLINK "https://doi-org.salford.idm.oclc.org/10.1016/j.bushor.2009.03.002" \o "Persistent link using digital object identifier" \t "_blank" </w:instrText>
            </w:r>
            <w:r>
              <w:rPr>
                <w:rFonts w:eastAsia="Times New Roman"/>
              </w:rPr>
            </w:r>
            <w:r>
              <w:rPr>
                <w:rFonts w:eastAsia="Times New Roman"/>
              </w:rPr>
              <w:fldChar w:fldCharType="separate"/>
            </w:r>
            <w:r>
              <w:rPr>
                <w:rStyle w:val="Hyperlink"/>
                <w:rFonts w:ascii="Arial" w:eastAsia="Times New Roman" w:hAnsi="Arial" w:cs="Arial"/>
                <w:color w:val="007398"/>
              </w:rPr>
              <w:t>https://doi.org/10.1016/j.bushor.2009.03.002</w:t>
            </w:r>
            <w:r>
              <w:rPr>
                <w:rFonts w:eastAsia="Times New Roman"/>
              </w:rPr>
              <w:fldChar w:fldCharType="end"/>
            </w:r>
            <w:r>
              <w:rPr>
                <w:rFonts w:eastAsia="Times New Roman"/>
              </w:rPr>
              <w:t xml:space="preserve"> </w:t>
            </w:r>
          </w:p>
          <w:p w14:paraId="3B5B8A91" w14:textId="77777777" w:rsidR="00B72129" w:rsidRDefault="00B72129" w:rsidP="002C10EF">
            <w:pPr>
              <w:rPr>
                <w:rFonts w:eastAsia="Times New Roman"/>
              </w:rPr>
            </w:pPr>
          </w:p>
          <w:p w14:paraId="4DED6078" w14:textId="77777777" w:rsidR="00B72129" w:rsidRDefault="00B72129" w:rsidP="002C10EF">
            <w:proofErr w:type="spellStart"/>
            <w:r>
              <w:t>McQuail</w:t>
            </w:r>
            <w:proofErr w:type="spellEnd"/>
            <w:r>
              <w:t xml:space="preserve">, D (1997) Questions of Media </w:t>
            </w:r>
            <w:proofErr w:type="gramStart"/>
            <w:r>
              <w:t>Research .</w:t>
            </w:r>
            <w:proofErr w:type="gramEnd"/>
            <w:r>
              <w:t xml:space="preserve"> </w:t>
            </w:r>
            <w:r w:rsidRPr="00556A65">
              <w:rPr>
                <w:i/>
              </w:rPr>
              <w:t>Audience Analysis.</w:t>
            </w:r>
            <w:r>
              <w:t xml:space="preserve"> (</w:t>
            </w:r>
            <w:proofErr w:type="gramStart"/>
            <w:r>
              <w:t>pp</w:t>
            </w:r>
            <w:proofErr w:type="gramEnd"/>
            <w:r>
              <w:t xml:space="preserve">. 43 -64) London: SAGE Publications. </w:t>
            </w:r>
          </w:p>
          <w:p w14:paraId="41DFAC7A" w14:textId="77777777" w:rsidR="00B72129" w:rsidRPr="00095E2D" w:rsidRDefault="00B72129" w:rsidP="002C10EF"/>
          <w:p w14:paraId="269AB3DC" w14:textId="77777777" w:rsidR="00B72129" w:rsidRDefault="00B72129" w:rsidP="002C10EF">
            <w:r>
              <w:t xml:space="preserve">RSPCA (2019) </w:t>
            </w:r>
            <w:r w:rsidRPr="005C7918">
              <w:rPr>
                <w:i/>
              </w:rPr>
              <w:t>Performing Animals</w:t>
            </w:r>
            <w:r>
              <w:t xml:space="preserve">. Retrieved from: </w:t>
            </w:r>
            <w:hyperlink r:id="rId32" w:history="1">
              <w:r w:rsidRPr="006F3AC7">
                <w:rPr>
                  <w:rStyle w:val="Hyperlink"/>
                </w:rPr>
                <w:t>https://www.rspca.org.uk/adviceandwelfare/performinganimals</w:t>
              </w:r>
            </w:hyperlink>
            <w:r>
              <w:t xml:space="preserve"> </w:t>
            </w:r>
          </w:p>
          <w:p w14:paraId="3CE888F5" w14:textId="77777777" w:rsidR="00B72129" w:rsidRDefault="00B72129" w:rsidP="002C10EF"/>
          <w:p w14:paraId="17F2D7B7" w14:textId="77777777" w:rsidR="00B72129" w:rsidRDefault="00B72129" w:rsidP="002C10EF">
            <w:proofErr w:type="spellStart"/>
            <w:r>
              <w:lastRenderedPageBreak/>
              <w:t>Sofer</w:t>
            </w:r>
            <w:proofErr w:type="spellEnd"/>
            <w:r>
              <w:t xml:space="preserve">, A (2003) </w:t>
            </w:r>
            <w:r>
              <w:rPr>
                <w:i/>
              </w:rPr>
              <w:t xml:space="preserve">The Stage Life of Props. </w:t>
            </w:r>
            <w:r>
              <w:t>Ann Arbor: University of Michigan Press.</w:t>
            </w:r>
          </w:p>
          <w:p w14:paraId="51161134" w14:textId="10863913" w:rsidR="00DF01E2" w:rsidRDefault="00DF01E2" w:rsidP="00DF01E2"/>
          <w:p w14:paraId="1D6301E3" w14:textId="77777777" w:rsidR="00DF01E2" w:rsidRDefault="00DF01E2" w:rsidP="00DF01E2"/>
          <w:p w14:paraId="56AEF1FC" w14:textId="77777777" w:rsidR="00DF01E2" w:rsidRPr="00DF01E2" w:rsidRDefault="00DF01E2" w:rsidP="00DF01E2">
            <w:pPr>
              <w:rPr>
                <w:rFonts w:ascii="Times New Roman" w:eastAsia="Times New Roman" w:hAnsi="Times New Roman" w:cs="Times New Roman"/>
                <w:sz w:val="20"/>
                <w:szCs w:val="20"/>
                <w:lang w:val="en-GB"/>
              </w:rPr>
            </w:pPr>
          </w:p>
          <w:p w14:paraId="79D0B07A" w14:textId="77777777" w:rsidR="00DF01E2" w:rsidRDefault="00DF01E2" w:rsidP="002C10EF"/>
          <w:p w14:paraId="73881050" w14:textId="7D893DE3" w:rsidR="002C10EF" w:rsidRPr="002C10EF" w:rsidRDefault="002C10EF" w:rsidP="002C10EF">
            <w:pPr>
              <w:rPr>
                <w:rFonts w:ascii="Times New Roman" w:eastAsia="Times New Roman" w:hAnsi="Times New Roman" w:cs="Times New Roman"/>
                <w:sz w:val="20"/>
                <w:szCs w:val="20"/>
                <w:lang w:val="en-GB"/>
              </w:rPr>
            </w:pPr>
            <w:r>
              <w:rPr>
                <w:rFonts w:ascii="Times New Roman" w:eastAsia="Times New Roman" w:hAnsi="Times New Roman" w:cs="Times New Roman"/>
                <w:sz w:val="20"/>
                <w:szCs w:val="20"/>
                <w:lang w:val="en-GB"/>
              </w:rPr>
              <w:t xml:space="preserve"> </w:t>
            </w:r>
          </w:p>
          <w:p w14:paraId="1EF813F4" w14:textId="77777777" w:rsidR="00D14D5C" w:rsidRDefault="00D14D5C" w:rsidP="007A2771"/>
          <w:p w14:paraId="2E222D5E" w14:textId="77777777" w:rsidR="00D14D5C" w:rsidRDefault="00D14D5C" w:rsidP="007A2771"/>
          <w:p w14:paraId="3FDAE12A" w14:textId="77777777" w:rsidR="00B72129" w:rsidRDefault="00B72129" w:rsidP="007A2771"/>
          <w:p w14:paraId="4AFCF102" w14:textId="77777777" w:rsidR="00B72129" w:rsidRDefault="00B72129" w:rsidP="007A2771"/>
          <w:p w14:paraId="64B6B104" w14:textId="77777777" w:rsidR="00B72129" w:rsidRDefault="00B72129" w:rsidP="007A2771"/>
          <w:p w14:paraId="4FB1D7BE" w14:textId="77777777" w:rsidR="00B72129" w:rsidRDefault="00B72129" w:rsidP="007A2771"/>
          <w:p w14:paraId="74AE8670" w14:textId="77777777" w:rsidR="00B72129" w:rsidRDefault="00B72129" w:rsidP="007A2771"/>
          <w:p w14:paraId="66685E89" w14:textId="77777777" w:rsidR="00B72129" w:rsidRDefault="00B72129" w:rsidP="007A2771"/>
          <w:p w14:paraId="4CFFA4AE" w14:textId="77777777" w:rsidR="00B72129" w:rsidRDefault="00B72129" w:rsidP="007A2771"/>
          <w:p w14:paraId="065D8B2B" w14:textId="77777777" w:rsidR="00B72129" w:rsidRDefault="00B72129" w:rsidP="007A2771"/>
          <w:p w14:paraId="4DB0AFEF" w14:textId="77777777" w:rsidR="00B72129" w:rsidRDefault="00B72129" w:rsidP="007A2771"/>
          <w:p w14:paraId="0E5A5053" w14:textId="77777777" w:rsidR="00B72129" w:rsidRDefault="00B72129" w:rsidP="007A2771"/>
          <w:p w14:paraId="39C8343A" w14:textId="77777777" w:rsidR="00B72129" w:rsidRDefault="00B72129" w:rsidP="007A2771"/>
          <w:p w14:paraId="50887820" w14:textId="77777777" w:rsidR="00B72129" w:rsidRDefault="00B72129" w:rsidP="007A2771"/>
          <w:p w14:paraId="1E754269" w14:textId="77777777" w:rsidR="00B72129" w:rsidRDefault="00B72129" w:rsidP="007A2771"/>
          <w:p w14:paraId="1381875F" w14:textId="77777777" w:rsidR="00B72129" w:rsidRDefault="00B72129" w:rsidP="007A2771"/>
          <w:p w14:paraId="6B32F717" w14:textId="77777777" w:rsidR="00B72129" w:rsidRDefault="00B72129" w:rsidP="007A2771"/>
          <w:p w14:paraId="1D3E144F" w14:textId="77777777" w:rsidR="00B72129" w:rsidRDefault="00B72129" w:rsidP="007A2771"/>
          <w:p w14:paraId="719DE45A" w14:textId="77777777" w:rsidR="00B72129" w:rsidRDefault="00B72129" w:rsidP="007A2771"/>
          <w:p w14:paraId="514E3FBD" w14:textId="77777777" w:rsidR="00B72129" w:rsidRDefault="00B72129" w:rsidP="007A2771"/>
          <w:p w14:paraId="41F016FE" w14:textId="77777777" w:rsidR="00B72129" w:rsidRDefault="00B72129" w:rsidP="007A2771"/>
          <w:p w14:paraId="32AEE63E" w14:textId="77777777" w:rsidR="00B72129" w:rsidRDefault="00B72129" w:rsidP="007A2771"/>
          <w:p w14:paraId="7AC39570" w14:textId="77777777" w:rsidR="00B72129" w:rsidRDefault="00B72129" w:rsidP="007A2771"/>
          <w:p w14:paraId="3C48DD61" w14:textId="77777777" w:rsidR="00B72129" w:rsidRDefault="00B72129" w:rsidP="007A2771"/>
          <w:p w14:paraId="52619719" w14:textId="77777777" w:rsidR="00B72129" w:rsidRDefault="00B72129" w:rsidP="007A2771"/>
          <w:p w14:paraId="04EE7127" w14:textId="77777777" w:rsidR="00B72129" w:rsidRDefault="00B72129" w:rsidP="007A2771"/>
          <w:p w14:paraId="4A779B31" w14:textId="77777777" w:rsidR="00B72129" w:rsidRDefault="00B72129" w:rsidP="007A2771"/>
          <w:p w14:paraId="69897F37" w14:textId="77777777" w:rsidR="00B72129" w:rsidRDefault="00B72129" w:rsidP="007A2771"/>
          <w:p w14:paraId="5AE247B5" w14:textId="77777777" w:rsidR="00B72129" w:rsidRDefault="00B72129" w:rsidP="007A2771"/>
          <w:p w14:paraId="35E5C5B8" w14:textId="77777777" w:rsidR="00B72129" w:rsidRDefault="00B72129" w:rsidP="007A2771"/>
          <w:p w14:paraId="4ADEEAF3" w14:textId="77777777" w:rsidR="00B72129" w:rsidRDefault="00B72129" w:rsidP="007A2771"/>
          <w:p w14:paraId="64E85493" w14:textId="77777777" w:rsidR="00B72129" w:rsidRDefault="00B72129" w:rsidP="007A2771"/>
          <w:p w14:paraId="4001859C" w14:textId="77777777" w:rsidR="00B72129" w:rsidRDefault="00B72129" w:rsidP="007A2771"/>
          <w:p w14:paraId="0461EB5D" w14:textId="77777777" w:rsidR="008402EE" w:rsidRDefault="008402EE" w:rsidP="007A2771"/>
          <w:p w14:paraId="5EF0410A" w14:textId="77777777" w:rsidR="000D6EAB" w:rsidRDefault="000D6EAB" w:rsidP="007A2771"/>
          <w:p w14:paraId="6A31A2AE" w14:textId="77777777" w:rsidR="005944F7" w:rsidRDefault="005944F7" w:rsidP="007A2771"/>
          <w:p w14:paraId="7597AEAE" w14:textId="77777777" w:rsidR="00A33506" w:rsidRDefault="00A33506" w:rsidP="007A2771"/>
          <w:p w14:paraId="57154C7C" w14:textId="77777777" w:rsidR="00A33506" w:rsidRDefault="00A33506" w:rsidP="007A2771"/>
          <w:p w14:paraId="41FC09F4" w14:textId="77777777" w:rsidR="000D6EAB" w:rsidRDefault="000D6EAB" w:rsidP="007A2771">
            <w:bookmarkStart w:id="0" w:name="_GoBack"/>
            <w:bookmarkEnd w:id="0"/>
          </w:p>
          <w:p w14:paraId="63F6F5A6" w14:textId="77777777" w:rsidR="005B37AF" w:rsidRDefault="005B37AF" w:rsidP="00F81293">
            <w:pPr>
              <w:pStyle w:val="Style1"/>
              <w:framePr w:hSpace="0" w:wrap="auto" w:vAnchor="margin" w:hAnchor="text" w:xAlign="left" w:yAlign="inline"/>
            </w:pPr>
            <w:r>
              <w:lastRenderedPageBreak/>
              <w:t xml:space="preserve">Appendices: </w:t>
            </w:r>
          </w:p>
          <w:p w14:paraId="08014CF0" w14:textId="77777777" w:rsidR="005B37AF" w:rsidRDefault="005B37AF" w:rsidP="007A2771"/>
          <w:p w14:paraId="263F444C" w14:textId="754FCEDA" w:rsidR="00562C7E" w:rsidRDefault="00562C7E" w:rsidP="004824F7">
            <w:pPr>
              <w:pStyle w:val="Heading3"/>
              <w:outlineLvl w:val="2"/>
            </w:pPr>
            <w:r w:rsidRPr="004824F7">
              <w:t>Appendix 1.</w:t>
            </w:r>
            <w:r>
              <w:t xml:space="preserve"> Feather and Fur Falconry Centre social media channels:</w:t>
            </w:r>
            <w:r w:rsidR="000A5DD5">
              <w:t xml:space="preserve"> </w:t>
            </w:r>
            <w:r w:rsidR="000A5DD5">
              <w:rPr>
                <w:b w:val="0"/>
              </w:rPr>
              <w:t xml:space="preserve">(Feathers and Fur Falconry Centre, 2019) – see Bibliography for full details. </w:t>
            </w:r>
            <w:r>
              <w:t xml:space="preserve"> </w:t>
            </w:r>
          </w:p>
          <w:p w14:paraId="7F2C1BE2" w14:textId="77777777" w:rsidR="00562C7E" w:rsidRDefault="00562C7E" w:rsidP="007A2771"/>
          <w:p w14:paraId="598A7705" w14:textId="48F7EF99" w:rsidR="00562C7E" w:rsidRPr="001F7F50" w:rsidRDefault="00A24756" w:rsidP="005944F7">
            <w:pPr>
              <w:pStyle w:val="Heading1"/>
              <w:outlineLvl w:val="0"/>
            </w:pPr>
            <w:proofErr w:type="spellStart"/>
            <w:r>
              <w:t>Y</w:t>
            </w:r>
            <w:r w:rsidR="004824F7">
              <w:t>out</w:t>
            </w:r>
            <w:r>
              <w:t>ube</w:t>
            </w:r>
            <w:proofErr w:type="spellEnd"/>
            <w:r w:rsidR="00F60B36">
              <w:t xml:space="preserve">: </w:t>
            </w:r>
            <w:r w:rsidR="002635F0">
              <w:t xml:space="preserve"> (below)</w:t>
            </w:r>
          </w:p>
        </w:tc>
        <w:tc>
          <w:tcPr>
            <w:tcW w:w="4351" w:type="dxa"/>
            <w:vMerge/>
          </w:tcPr>
          <w:p w14:paraId="550D860B" w14:textId="77777777" w:rsidR="00B903A7" w:rsidRDefault="00B903A7" w:rsidP="007A2771">
            <w:pPr>
              <w:cnfStyle w:val="000000100000" w:firstRow="0" w:lastRow="0" w:firstColumn="0" w:lastColumn="0" w:oddVBand="0" w:evenVBand="0" w:oddHBand="1" w:evenHBand="0" w:firstRowFirstColumn="0" w:firstRowLastColumn="0" w:lastRowFirstColumn="0" w:lastRowLastColumn="0"/>
            </w:pPr>
          </w:p>
        </w:tc>
        <w:tc>
          <w:tcPr>
            <w:tcW w:w="3474" w:type="dxa"/>
            <w:vMerge/>
            <w:shd w:val="clear" w:color="auto" w:fill="3F1D5A" w:themeFill="accent1"/>
          </w:tcPr>
          <w:p w14:paraId="02DC2D9D" w14:textId="77777777" w:rsidR="00B903A7" w:rsidRDefault="00B903A7" w:rsidP="007A2771">
            <w:pPr>
              <w:cnfStyle w:val="000000100000" w:firstRow="0" w:lastRow="0" w:firstColumn="0" w:lastColumn="0" w:oddVBand="0" w:evenVBand="0" w:oddHBand="1" w:evenHBand="0" w:firstRowFirstColumn="0" w:firstRowLastColumn="0" w:lastRowFirstColumn="0" w:lastRowLastColumn="0"/>
            </w:pPr>
          </w:p>
        </w:tc>
      </w:tr>
    </w:tbl>
    <w:p w14:paraId="38624A3A" w14:textId="05B62B99" w:rsidR="004F53E9" w:rsidRDefault="00F60B36" w:rsidP="001C62C8">
      <w:pPr>
        <w:rPr>
          <w:sz w:val="24"/>
        </w:rPr>
      </w:pPr>
      <w:r>
        <w:rPr>
          <w:noProof/>
          <w:sz w:val="24"/>
        </w:rPr>
        <w:lastRenderedPageBreak/>
        <mc:AlternateContent>
          <mc:Choice Requires="wpg">
            <w:drawing>
              <wp:anchor distT="0" distB="0" distL="114300" distR="114300" simplePos="0" relativeHeight="251675648" behindDoc="0" locked="0" layoutInCell="1" allowOverlap="1" wp14:anchorId="0B29F05F" wp14:editId="19AD26EA">
                <wp:simplePos x="0" y="0"/>
                <wp:positionH relativeFrom="column">
                  <wp:posOffset>0</wp:posOffset>
                </wp:positionH>
                <wp:positionV relativeFrom="paragraph">
                  <wp:posOffset>1958340</wp:posOffset>
                </wp:positionV>
                <wp:extent cx="6400800" cy="1751330"/>
                <wp:effectExtent l="0" t="0" r="0" b="1270"/>
                <wp:wrapNone/>
                <wp:docPr id="37" name="Group 37"/>
                <wp:cNvGraphicFramePr/>
                <a:graphic xmlns:a="http://schemas.openxmlformats.org/drawingml/2006/main">
                  <a:graphicData uri="http://schemas.microsoft.com/office/word/2010/wordprocessingGroup">
                    <wpg:wgp>
                      <wpg:cNvGrpSpPr/>
                      <wpg:grpSpPr>
                        <a:xfrm>
                          <a:off x="0" y="0"/>
                          <a:ext cx="6400800" cy="1751330"/>
                          <a:chOff x="0" y="0"/>
                          <a:chExt cx="6400800" cy="1751330"/>
                        </a:xfrm>
                      </wpg:grpSpPr>
                      <pic:pic xmlns:pic="http://schemas.openxmlformats.org/drawingml/2006/picture">
                        <pic:nvPicPr>
                          <pic:cNvPr id="17" name="Picture 17"/>
                          <pic:cNvPicPr>
                            <a:picLocks noChangeAspect="1"/>
                          </pic:cNvPicPr>
                        </pic:nvPicPr>
                        <pic:blipFill rotWithShape="1">
                          <a:blip r:embed="rId33">
                            <a:extLst>
                              <a:ext uri="{28A0092B-C50C-407E-A947-70E740481C1C}">
                                <a14:useLocalDpi xmlns:a14="http://schemas.microsoft.com/office/drawing/2010/main" val="0"/>
                              </a:ext>
                            </a:extLst>
                          </a:blip>
                          <a:srcRect b="65801"/>
                          <a:stretch/>
                        </pic:blipFill>
                        <pic:spPr bwMode="auto">
                          <a:xfrm>
                            <a:off x="0" y="571500"/>
                            <a:ext cx="6400800" cy="1179830"/>
                          </a:xfrm>
                          <a:prstGeom prst="rect">
                            <a:avLst/>
                          </a:prstGeom>
                          <a:ln>
                            <a:noFill/>
                          </a:ln>
                          <a:extLst>
                            <a:ext uri="{53640926-AAD7-44d8-BBD7-CCE9431645EC}">
                              <a14:shadowObscured xmlns:a14="http://schemas.microsoft.com/office/drawing/2010/main"/>
                            </a:ext>
                          </a:extLst>
                        </pic:spPr>
                      </pic:pic>
                      <wpg:grpSp>
                        <wpg:cNvPr id="35" name="Group 35"/>
                        <wpg:cNvGrpSpPr/>
                        <wpg:grpSpPr>
                          <a:xfrm>
                            <a:off x="114300" y="457200"/>
                            <a:ext cx="4800600" cy="1143000"/>
                            <a:chOff x="0" y="0"/>
                            <a:chExt cx="4800600" cy="1143000"/>
                          </a:xfrm>
                        </wpg:grpSpPr>
                        <wps:wsp>
                          <wps:cNvPr id="22" name="Rectangle 22"/>
                          <wps:cNvSpPr/>
                          <wps:spPr>
                            <a:xfrm>
                              <a:off x="0" y="800100"/>
                              <a:ext cx="1143000" cy="342900"/>
                            </a:xfrm>
                            <a:prstGeom prst="rect">
                              <a:avLst/>
                            </a:prstGeom>
                            <a:noFill/>
                            <a:ln w="19050" cmpd="sng"/>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angle 29"/>
                          <wps:cNvSpPr/>
                          <wps:spPr>
                            <a:xfrm>
                              <a:off x="3657600" y="800100"/>
                              <a:ext cx="1143000" cy="342900"/>
                            </a:xfrm>
                            <a:prstGeom prst="rect">
                              <a:avLst/>
                            </a:prstGeom>
                            <a:noFill/>
                            <a:ln w="19050" cmpd="sng"/>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Straight Arrow Connector 32"/>
                          <wps:cNvCnPr/>
                          <wps:spPr>
                            <a:xfrm>
                              <a:off x="3771900" y="0"/>
                              <a:ext cx="0" cy="9144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3" name="Straight Arrow Connector 33"/>
                          <wps:cNvCnPr/>
                          <wps:spPr>
                            <a:xfrm flipH="1">
                              <a:off x="1028700" y="0"/>
                              <a:ext cx="2057400" cy="9144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grpSp>
                      <wps:wsp>
                        <wps:cNvPr id="34" name="Text Box 34"/>
                        <wps:cNvSpPr txBox="1"/>
                        <wps:spPr>
                          <a:xfrm>
                            <a:off x="3200400" y="0"/>
                            <a:ext cx="2171700" cy="457200"/>
                          </a:xfrm>
                          <a:prstGeom prst="rect">
                            <a:avLst/>
                          </a:prstGeom>
                          <a:noFill/>
                          <a:ln w="6350">
                            <a:solidFill>
                              <a:prstClr val="black"/>
                            </a:solidFill>
                          </a:ln>
                          <a:effectLst/>
                          <a:extLst>
                            <a:ext uri="{C572A759-6A51-4108-AA02-DFA0A04FC94B}">
                              <ma14:wrappingTextBoxFlag xmlns:ma14="http://schemas.microsoft.com/office/mac/drawingml/2011/main"/>
                            </a:ext>
                          </a:extLst>
                        </wps:spPr>
                        <wps:style>
                          <a:lnRef idx="0">
                            <a:scrgbClr r="0" g="0" b="0"/>
                          </a:lnRef>
                          <a:fillRef idx="0">
                            <a:scrgbClr r="0" g="0" b="0"/>
                          </a:fillRef>
                          <a:effectRef idx="0">
                            <a:scrgbClr r="0" g="0" b="0"/>
                          </a:effectRef>
                          <a:fontRef idx="minor">
                            <a:schemeClr val="dk1"/>
                          </a:fontRef>
                        </wps:style>
                        <wps:txbx>
                          <w:txbxContent>
                            <w:p w14:paraId="574CE10A" w14:textId="1CA5AB13" w:rsidR="00F76E34" w:rsidRDefault="00F76E34">
                              <w:r>
                                <w:t xml:space="preserve">Examples of why I chose to work with Feathers and Fur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7" o:spid="_x0000_s1031" style="position:absolute;margin-left:0;margin-top:154.2pt;width:7in;height:137.9pt;z-index:251675648;mso-position-horizontal-relative:text;mso-position-vertical-relative:text" coordsize="6400800,175133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32" type="#_x0000_t75" style="position:absolute;top:571500;width:6400800;height:1179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zY&#10;KO7BAAAA2wAAAA8AAABkcnMvZG93bnJldi54bWxET99rwjAQfhf2P4Qb7E3TDVZdZ5QxFEV8sdve&#10;j+bahiWX0kSt/vVmMPDtPr6fN18OzooT9cF4VvA8yUAQV14bbhR8f63HMxAhImu0nknBhQIsFw+j&#10;ORban/lApzI2IoVwKFBBG2NXSBmqlhyGie+IE1f73mFMsG+k7vGcwp2VL1mWS4eGU0OLHX22VP2W&#10;R6cgN7V9ve729lj/7IlX5g03uVbq6XH4eAcRaYh38b97q9P8Kfz9kg6Qixs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OzYKO7BAAAA2wAAAA8AAAAAAAAAAAAAAAAAnAIAAGRy&#10;cy9kb3ducmV2LnhtbFBLBQYAAAAABAAEAPcAAACKAwAAAAA=&#10;">
                  <v:imagedata r:id="rId34" o:title="" cropbottom="43123f"/>
                  <v:path arrowok="t"/>
                </v:shape>
                <v:group id="Group 35" o:spid="_x0000_s1033" style="position:absolute;left:114300;top:457200;width:4800600;height:1143000" coordsize="4800600,1143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tv894sUAAADbAAAA&#10;DwAAAAAAAAAAAAAAAACpAgAAZHJzL2Rvd25yZXYueG1sUEsFBgAAAAAEAAQA+gAAAJsDAAAAAA==&#10;">
                  <v:rect id="Rectangle 22" o:spid="_x0000_s1034" style="position:absolute;top:800100;width:11430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lbgvwAAA&#10;ANsAAAAPAAAAZHJzL2Rvd25yZXYueG1sRI9fa4MwFMXfB/0O4Rb2NmNljGJNRQqle60d7PVirsbW&#10;3IhJrfv2zWCwx8P58+MU5WIHMdPke8cKNkkKgrhxuudOwdfl+LYF4QOyxsExKfghD+V+9VJgrt2D&#10;zzTXoRNxhH2OCkwIYy6lbwxZ9IkbiaPXusliiHLqpJ7wEcftILM0/ZAWe44EgyMdDDW3+m4jdzFm&#10;66qAJ77Ouh3q6/d7c1Hqdb1UOxCBlvAf/mt/agVZBr9f4g+Q+yc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HlbgvwAAAANsAAAAPAAAAAAAAAAAAAAAAAJcCAABkcnMvZG93bnJl&#10;di54bWxQSwUGAAAAAAQABAD1AAAAhAMAAAAA&#10;" filled="f" strokecolor="#3b1b55 [3044]" strokeweight="1.5pt">
                    <v:shadow on="t" opacity="22937f" mv:blur="40000f" origin=",.5" offset="0,23000emu"/>
                  </v:rect>
                  <v:rect id="Rectangle 29" o:spid="_x0000_s1035" style="position:absolute;left:3657600;top:800100;width:11430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MSpevgAA&#10;ANsAAAAPAAAAZHJzL2Rvd25yZXYueG1sRI/NisIwFIX3gu8QruDOpooMWo0iwqBbq+D20lybanNT&#10;mkytb2+EAZeH8/Nx1tve1qKj1leOFUyTFARx4XTFpYLL+XeyAOEDssbaMSl4kYftZjhYY6bdk0/U&#10;5aEUcYR9hgpMCE0mpS8MWfSJa4ijd3OtxRBlW0rd4jOO21rO0vRHWqw4Egw2tDdUPPI/G7m9MQu3&#10;C3jge6dvdX6/zouzUuNRv1uBCNSHb/i/fdQKZkv4fIk/QG7e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iTEqXr4AAADbAAAADwAAAAAAAAAAAAAAAACXAgAAZHJzL2Rvd25yZXYu&#10;eG1sUEsFBgAAAAAEAAQA9QAAAIIDAAAAAA==&#10;" filled="f" strokecolor="#3b1b55 [3044]" strokeweight="1.5pt">
                    <v:shadow on="t" opacity="22937f" mv:blur="40000f" origin=",.5" offset="0,23000emu"/>
                  </v:rect>
                  <v:shapetype id="_x0000_t32" coordsize="21600,21600" o:spt="32" o:oned="t" path="m0,0l21600,21600e" filled="f">
                    <v:path arrowok="t" fillok="f" o:connecttype="none"/>
                    <o:lock v:ext="edit" shapetype="t"/>
                  </v:shapetype>
                  <v:shape id="Straight Arrow Connector 32" o:spid="_x0000_s1036" type="#_x0000_t32" style="position:absolute;left:3771900;width:0;height:9144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ORm68IAAADbAAAADwAAAGRycy9kb3ducmV2LnhtbESPT2sCMRTE70K/Q3iF3jTr1j9lNYqU&#10;tnhdW++PzetmMXlZNlHjt28KgsdhZn7DrLfJWXGhIXSeFUwnBQjixuuOWwU/35/jNxAhImu0nknB&#10;jQJsN0+jNVbaX7mmyyG2IkM4VKjAxNhXUobGkMMw8T1x9n794DBmObRSD3jNcGdlWRQL6bDjvGCw&#10;p3dDzelwdgpmdbJL298+FsdjOTN1mn4t51apl+e0W4GIlOIjfG/vtYLXEv6/5B8gN3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ORm68IAAADbAAAADwAAAAAAAAAAAAAA&#10;AAChAgAAZHJzL2Rvd25yZXYueG1sUEsFBgAAAAAEAAQA+QAAAJADAAAAAA==&#10;" strokecolor="#3f1d5a [3204]" strokeweight="2.25pt">
                    <v:stroke endarrow="open"/>
                    <v:shadow on="t" opacity="24903f" mv:blur="40000f" origin=",.5" offset="0,20000emu"/>
                  </v:shape>
                  <v:shape id="Straight Arrow Connector 33" o:spid="_x0000_s1037" type="#_x0000_t32" style="position:absolute;left:1028700;width:2057400;height:91440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JsKK8QAAADbAAAADwAAAGRycy9kb3ducmV2LnhtbESPQWsCMRCF70L/Q5hCb262XWllNUop&#10;lIrgQVv1OmzG3cXNZJtEjf/eCIUeH2/e9+ZN59F04kzOt5YVPGc5COLK6pZrBT/fn8MxCB+QNXaW&#10;ScGVPMxnD4MpltpeeE3nTahFgrAvUUETQl9K6auGDPrM9sTJO1hnMCTpaqkdXhLcdPIlz1+lwZZT&#10;Q4M9fTRUHTcnk97I+y9u97/x+DYqlis3iju7jUo9Pcb3CYhAMfwf/6UXWkFRwH1LAoCc3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ImworxAAAANsAAAAPAAAAAAAAAAAA&#10;AAAAAKECAABkcnMvZG93bnJldi54bWxQSwUGAAAAAAQABAD5AAAAkgMAAAAA&#10;" strokecolor="#3f1d5a [3204]" strokeweight="2.25pt">
                    <v:stroke endarrow="open"/>
                    <v:shadow on="t" opacity="24903f" mv:blur="40000f" origin=",.5" offset="0,20000emu"/>
                  </v:shape>
                </v:group>
                <v:shape id="Text Box 34" o:spid="_x0000_s1038" type="#_x0000_t202" style="position:absolute;left:3200400;width:21717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pyixQAA&#10;ANsAAAAPAAAAZHJzL2Rvd25yZXYueG1sRI/dagIxFITvBd8hHKF3mrX/bI1SpIJCKdSK9vK4Od0s&#10;JifrJl1Xn74pFHo5zMw3zGTWOStaakLlWcF4lIEgLryuuFSw+VgMH0GEiKzReiYFZwowm/Z7E8y1&#10;P/E7tetYigThkKMCE2OdSxkKQw7DyNfEyfvyjcOYZFNK3eApwZ2V11l2Lx1WnBYM1jQ3VBzW307B&#10;63Z3fFm8fWY72tvqrrUPZnXZK3U16J6fQETq4n/4r73UCm5u4fdL+gFy+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b6nKLFAAAA2wAAAA8AAAAAAAAAAAAAAAAAlwIAAGRycy9k&#10;b3ducmV2LnhtbFBLBQYAAAAABAAEAPUAAACJAwAAAAA=&#10;" filled="f" strokeweight=".5pt">
                  <v:textbox>
                    <w:txbxContent>
                      <w:p w14:paraId="574CE10A" w14:textId="1CA5AB13" w:rsidR="00F76E34" w:rsidRDefault="00F76E34">
                        <w:r>
                          <w:t xml:space="preserve">Examples of why I chose to work with Feathers and Fur </w:t>
                        </w:r>
                      </w:p>
                    </w:txbxContent>
                  </v:textbox>
                </v:shape>
              </v:group>
            </w:pict>
          </mc:Fallback>
        </mc:AlternateContent>
      </w:r>
      <w:r w:rsidR="00BD2D3D">
        <w:rPr>
          <w:sz w:val="24"/>
        </w:rPr>
        <w:br w:type="textWrapping" w:clear="all"/>
      </w:r>
    </w:p>
    <w:p w14:paraId="4965C836" w14:textId="123BC449" w:rsidR="005944F7" w:rsidRDefault="005944F7" w:rsidP="001C62C8">
      <w:pPr>
        <w:rPr>
          <w:sz w:val="24"/>
        </w:rPr>
      </w:pPr>
    </w:p>
    <w:p w14:paraId="5E7AF4F1" w14:textId="77777777" w:rsidR="002635F0" w:rsidRDefault="002635F0" w:rsidP="001C62C8">
      <w:pPr>
        <w:rPr>
          <w:sz w:val="24"/>
        </w:rPr>
      </w:pPr>
    </w:p>
    <w:p w14:paraId="2E139DB7" w14:textId="77777777" w:rsidR="002635F0" w:rsidRDefault="002635F0" w:rsidP="001C62C8">
      <w:pPr>
        <w:rPr>
          <w:sz w:val="24"/>
        </w:rPr>
      </w:pPr>
    </w:p>
    <w:p w14:paraId="419638FE" w14:textId="6B67019E" w:rsidR="002635F0" w:rsidRDefault="002635F0" w:rsidP="001C62C8">
      <w:pPr>
        <w:rPr>
          <w:sz w:val="24"/>
        </w:rPr>
      </w:pPr>
    </w:p>
    <w:p w14:paraId="3B153500" w14:textId="77777777" w:rsidR="002635F0" w:rsidRDefault="002635F0" w:rsidP="001C62C8">
      <w:pPr>
        <w:rPr>
          <w:sz w:val="24"/>
        </w:rPr>
      </w:pPr>
    </w:p>
    <w:p w14:paraId="60BE97CE" w14:textId="23114EDD" w:rsidR="005944F7" w:rsidRPr="005944F7" w:rsidRDefault="002635F0" w:rsidP="005944F7">
      <w:pPr>
        <w:pStyle w:val="Heading1"/>
      </w:pPr>
      <w:proofErr w:type="spellStart"/>
      <w:r>
        <w:t>Instagram</w:t>
      </w:r>
      <w:proofErr w:type="spellEnd"/>
      <w:r>
        <w:t>: (below)</w:t>
      </w:r>
    </w:p>
    <w:p w14:paraId="2EEBB203" w14:textId="6D8834D4" w:rsidR="005B2501" w:rsidRDefault="002635F0" w:rsidP="001C62C8">
      <w:pPr>
        <w:rPr>
          <w:sz w:val="24"/>
        </w:rPr>
      </w:pPr>
      <w:r>
        <w:rPr>
          <w:noProof/>
          <w:sz w:val="24"/>
        </w:rPr>
        <w:drawing>
          <wp:anchor distT="0" distB="0" distL="114300" distR="114300" simplePos="0" relativeHeight="251678720" behindDoc="0" locked="0" layoutInCell="1" allowOverlap="1" wp14:anchorId="6AD2A789" wp14:editId="78678C79">
            <wp:simplePos x="0" y="0"/>
            <wp:positionH relativeFrom="column">
              <wp:posOffset>0</wp:posOffset>
            </wp:positionH>
            <wp:positionV relativeFrom="paragraph">
              <wp:posOffset>64770</wp:posOffset>
            </wp:positionV>
            <wp:extent cx="2393315" cy="241427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9-01-12 at 11.45.47.png"/>
                    <pic:cNvPicPr/>
                  </pic:nvPicPr>
                  <pic:blipFill rotWithShape="1">
                    <a:blip r:embed="rId35">
                      <a:extLst>
                        <a:ext uri="{28A0092B-C50C-407E-A947-70E740481C1C}">
                          <a14:useLocalDpi xmlns:a14="http://schemas.microsoft.com/office/drawing/2010/main" val="0"/>
                        </a:ext>
                      </a:extLst>
                    </a:blip>
                    <a:srcRect b="38853"/>
                    <a:stretch/>
                  </pic:blipFill>
                  <pic:spPr bwMode="auto">
                    <a:xfrm>
                      <a:off x="0" y="0"/>
                      <a:ext cx="2393315" cy="2414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AC653B" w14:textId="7FD55402" w:rsidR="005B2501" w:rsidRDefault="002635F0" w:rsidP="001C62C8">
      <w:pPr>
        <w:rPr>
          <w:sz w:val="24"/>
        </w:rPr>
      </w:pPr>
      <w:r>
        <w:rPr>
          <w:noProof/>
        </w:rPr>
        <w:drawing>
          <wp:anchor distT="0" distB="0" distL="114300" distR="114300" simplePos="0" relativeHeight="251676672" behindDoc="0" locked="0" layoutInCell="1" allowOverlap="1" wp14:anchorId="22FACD01" wp14:editId="12E571A7">
            <wp:simplePos x="0" y="0"/>
            <wp:positionH relativeFrom="column">
              <wp:posOffset>3886200</wp:posOffset>
            </wp:positionH>
            <wp:positionV relativeFrom="paragraph">
              <wp:posOffset>66040</wp:posOffset>
            </wp:positionV>
            <wp:extent cx="2588260" cy="3071495"/>
            <wp:effectExtent l="0" t="0" r="2540" b="190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19-01-12 at 11.46.10.png"/>
                    <pic:cNvPicPr/>
                  </pic:nvPicPr>
                  <pic:blipFill rotWithShape="1">
                    <a:blip r:embed="rId36">
                      <a:extLst>
                        <a:ext uri="{28A0092B-C50C-407E-A947-70E740481C1C}">
                          <a14:useLocalDpi xmlns:a14="http://schemas.microsoft.com/office/drawing/2010/main" val="0"/>
                        </a:ext>
                      </a:extLst>
                    </a:blip>
                    <a:srcRect b="23366"/>
                    <a:stretch/>
                  </pic:blipFill>
                  <pic:spPr bwMode="auto">
                    <a:xfrm>
                      <a:off x="0" y="0"/>
                      <a:ext cx="2588260" cy="3071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B431A6" w14:textId="77777777" w:rsidR="005B2501" w:rsidRDefault="005B2501" w:rsidP="001C62C8">
      <w:pPr>
        <w:rPr>
          <w:sz w:val="24"/>
        </w:rPr>
      </w:pPr>
    </w:p>
    <w:p w14:paraId="49E15D09" w14:textId="77777777" w:rsidR="005B2501" w:rsidRDefault="005B2501" w:rsidP="001C62C8">
      <w:pPr>
        <w:rPr>
          <w:sz w:val="24"/>
        </w:rPr>
      </w:pPr>
    </w:p>
    <w:p w14:paraId="4FB4835F" w14:textId="77777777" w:rsidR="005B2501" w:rsidRDefault="005B2501" w:rsidP="001C62C8">
      <w:pPr>
        <w:rPr>
          <w:sz w:val="24"/>
        </w:rPr>
      </w:pPr>
    </w:p>
    <w:p w14:paraId="5B20B55E" w14:textId="7CCB7045" w:rsidR="005B2501" w:rsidRDefault="00E9463F" w:rsidP="001C62C8">
      <w:pPr>
        <w:rPr>
          <w:sz w:val="24"/>
        </w:rPr>
      </w:pPr>
      <w:r>
        <w:rPr>
          <w:noProof/>
          <w:sz w:val="24"/>
        </w:rPr>
        <mc:AlternateContent>
          <mc:Choice Requires="wpg">
            <w:drawing>
              <wp:anchor distT="0" distB="0" distL="114300" distR="114300" simplePos="0" relativeHeight="251688960" behindDoc="0" locked="0" layoutInCell="1" allowOverlap="1" wp14:anchorId="239EFD61" wp14:editId="4C934486">
                <wp:simplePos x="0" y="0"/>
                <wp:positionH relativeFrom="column">
                  <wp:posOffset>1485900</wp:posOffset>
                </wp:positionH>
                <wp:positionV relativeFrom="paragraph">
                  <wp:posOffset>313690</wp:posOffset>
                </wp:positionV>
                <wp:extent cx="4914900" cy="1371600"/>
                <wp:effectExtent l="0" t="50800" r="114300" b="127000"/>
                <wp:wrapThrough wrapText="bothSides">
                  <wp:wrapPolygon edited="0">
                    <wp:start x="16298" y="-800"/>
                    <wp:lineTo x="9265" y="4000"/>
                    <wp:lineTo x="9377" y="6000"/>
                    <wp:lineTo x="0" y="6000"/>
                    <wp:lineTo x="0" y="14000"/>
                    <wp:lineTo x="10605" y="18800"/>
                    <wp:lineTo x="10716" y="23200"/>
                    <wp:lineTo x="16409" y="23200"/>
                    <wp:lineTo x="16521" y="12400"/>
                    <wp:lineTo x="20874" y="12400"/>
                    <wp:lineTo x="21991" y="11200"/>
                    <wp:lineTo x="21991" y="-800"/>
                    <wp:lineTo x="16298" y="-800"/>
                  </wp:wrapPolygon>
                </wp:wrapThrough>
                <wp:docPr id="47" name="Group 47"/>
                <wp:cNvGraphicFramePr/>
                <a:graphic xmlns:a="http://schemas.openxmlformats.org/drawingml/2006/main">
                  <a:graphicData uri="http://schemas.microsoft.com/office/word/2010/wordprocessingGroup">
                    <wpg:wgp>
                      <wpg:cNvGrpSpPr/>
                      <wpg:grpSpPr>
                        <a:xfrm>
                          <a:off x="0" y="0"/>
                          <a:ext cx="4914900" cy="1371600"/>
                          <a:chOff x="0" y="0"/>
                          <a:chExt cx="4914900" cy="1371600"/>
                        </a:xfrm>
                      </wpg:grpSpPr>
                      <wps:wsp>
                        <wps:cNvPr id="42" name="Rectangle 42"/>
                        <wps:cNvSpPr/>
                        <wps:spPr>
                          <a:xfrm>
                            <a:off x="3771900" y="0"/>
                            <a:ext cx="1143000" cy="685800"/>
                          </a:xfrm>
                          <a:prstGeom prst="rect">
                            <a:avLst/>
                          </a:prstGeom>
                          <a:noFill/>
                          <a:ln w="76200" cmpd="sng"/>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43"/>
                        <wps:cNvSpPr/>
                        <wps:spPr>
                          <a:xfrm>
                            <a:off x="2514600" y="685800"/>
                            <a:ext cx="1143000" cy="685800"/>
                          </a:xfrm>
                          <a:prstGeom prst="rect">
                            <a:avLst/>
                          </a:prstGeom>
                          <a:noFill/>
                          <a:ln w="76200" cmpd="sng">
                            <a:solidFill>
                              <a:srgbClr val="3F1D5A"/>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Text Box 44"/>
                        <wps:cNvSpPr txBox="1"/>
                        <wps:spPr>
                          <a:xfrm>
                            <a:off x="0" y="457200"/>
                            <a:ext cx="2171700" cy="457200"/>
                          </a:xfrm>
                          <a:prstGeom prst="rect">
                            <a:avLst/>
                          </a:prstGeom>
                          <a:noFill/>
                          <a:ln w="6350">
                            <a:solidFill>
                              <a:prstClr val="black"/>
                            </a:solidFill>
                          </a:ln>
                          <a:effectLst/>
                          <a:extLst>
                            <a:ext uri="{C572A759-6A51-4108-AA02-DFA0A04FC94B}">
                              <ma14:wrappingTextBoxFlag xmlns:ma14="http://schemas.microsoft.com/office/mac/drawingml/2011/main"/>
                            </a:ext>
                          </a:extLst>
                        </wps:spPr>
                        <wps:style>
                          <a:lnRef idx="0">
                            <a:scrgbClr r="0" g="0" b="0"/>
                          </a:lnRef>
                          <a:fillRef idx="0">
                            <a:scrgbClr r="0" g="0" b="0"/>
                          </a:fillRef>
                          <a:effectRef idx="0">
                            <a:scrgbClr r="0" g="0" b="0"/>
                          </a:effectRef>
                          <a:fontRef idx="minor">
                            <a:schemeClr val="dk1"/>
                          </a:fontRef>
                        </wps:style>
                        <wps:txbx>
                          <w:txbxContent>
                            <w:p w14:paraId="48BAA803" w14:textId="77777777" w:rsidR="00F76E34" w:rsidRDefault="00F76E34" w:rsidP="002635F0">
                              <w:r>
                                <w:t xml:space="preserve">Examples of why I chose to work with Feathers and Fur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Straight Arrow Connector 45"/>
                        <wps:cNvCnPr/>
                        <wps:spPr>
                          <a:xfrm flipV="1">
                            <a:off x="2171700" y="100330"/>
                            <a:ext cx="1600200" cy="2286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46" name="Straight Arrow Connector 46"/>
                        <wps:cNvCnPr/>
                        <wps:spPr>
                          <a:xfrm>
                            <a:off x="2171700" y="671830"/>
                            <a:ext cx="3429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47" o:spid="_x0000_s1039" style="position:absolute;margin-left:117pt;margin-top:24.7pt;width:387pt;height:108pt;z-index:251688960;mso-position-horizontal-relative:text;mso-position-vertical-relative:text" coordsize="4914900,1371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">
                <v:rect id="Rectangle 42" o:spid="_x0000_s1040" style="position:absolute;left:3771900;width:1143000;height:685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FZPEwgAA&#10;ANsAAAAPAAAAZHJzL2Rvd25yZXYueG1sRI9BawIxFITvgv8hPMGbZhVrZTWKtEh78eAqFG+P5Lm7&#10;mLwsm6jrv2+EQo/DzHzDrDads+JObag9K5iMMxDE2puaSwWn4260ABEiskHrmRQ8KcBm3e+tMDf+&#10;wQe6F7EUCcIhRwVVjE0uZdAVOQxj3xAn7+JbhzHJtpSmxUeCOyunWTaXDmtOCxU29FGRvhY3p4B0&#10;0MXz6yeG5vSWHfdX+/l+tkoNB912CSJSF//Df+1vo2A2hdeX9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oVk8TCAAAA2wAAAA8AAAAAAAAAAAAAAAAAlwIAAGRycy9kb3du&#10;cmV2LnhtbFBLBQYAAAAABAAEAPUAAACGAwAAAAA=&#10;" filled="f" strokecolor="#3b1b55 [3044]" strokeweight="6pt">
                  <v:shadow on="t" opacity="22937f" mv:blur="40000f" origin=",.5" offset="0,23000emu"/>
                </v:rect>
                <v:rect id="Rectangle 43" o:spid="_x0000_s1041" style="position:absolute;left:2514600;top:685800;width:1143000;height:685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LrEdwwAA&#10;ANsAAAAPAAAAZHJzL2Rvd25yZXYueG1sRI9fa8IwFMXfB36HcAXfZjodIp1pEXEgwgZqX3y7JHdt&#10;WXNTmqy2fnozGOzxcP78OJt8sI3oqfO1YwUv8wQEsXam5lJBcXl/XoPwAdlg45gUjOQhzyZPG0yN&#10;u/GJ+nMoRRxhn6KCKoQ2ldLriiz6uWuJo/flOoshyq6UpsNbHLeNXCTJSlqsORIqbGlXkf4+/9jI&#10;Hd3HVZ9wtdd7f/wc+6LZ3gulZtNh+wYi0BD+w3/tg1HwuoTfL/EHyO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LrEdwwAAANsAAAAPAAAAAAAAAAAAAAAAAJcCAABkcnMvZG93&#10;bnJldi54bWxQSwUGAAAAAAQABAD1AAAAhwMAAAAA&#10;" filled="f" strokecolor="#3f1d5a" strokeweight="6pt">
                  <v:shadow on="t" opacity="22937f" mv:blur="40000f" origin=",.5" offset="0,23000emu"/>
                </v:rect>
                <v:shape id="Text Box 44" o:spid="_x0000_s1042" type="#_x0000_t202" style="position:absolute;top:457200;width:21717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fxgAA&#10;ANsAAAAPAAAAZHJzL2Rvd25yZXYueG1sRI9BawIxFITvgv8hvEJvNdtia9kaRaSChVJQi3p8bl43&#10;i8nLdhPXbX99UxA8DjPzDTOeds6KlppQeVZwP8hAEBdeV1wq+Nws7p5BhIis0XomBT8UYDrp98aY&#10;a3/mFbXrWIoE4ZCjAhNjnUsZCkMOw8DXxMn78o3DmGRTSt3gOcGdlQ9Z9iQdVpwWDNY0N1Qc1yen&#10;4H27+35dfOyzHR1s9djakXn7PSh1e9PNXkBE6uI1fGkvtYLhEP6/pB8gJ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O/fxgAAANsAAAAPAAAAAAAAAAAAAAAAAJcCAABkcnMv&#10;ZG93bnJldi54bWxQSwUGAAAAAAQABAD1AAAAigMAAAAA&#10;" filled="f" strokeweight=".5pt">
                  <v:textbox>
                    <w:txbxContent>
                      <w:p w14:paraId="48BAA803" w14:textId="77777777" w:rsidR="00F76E34" w:rsidRDefault="00F76E34" w:rsidP="002635F0">
                        <w:r>
                          <w:t xml:space="preserve">Examples of why I chose to work with Feathers and Fur </w:t>
                        </w:r>
                      </w:p>
                    </w:txbxContent>
                  </v:textbox>
                </v:shape>
                <v:shape id="Straight Arrow Connector 45" o:spid="_x0000_s1043" type="#_x0000_t32" style="position:absolute;left:2171700;top:100330;width:1600200;height:2286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DhEucQAAADbAAAADwAAAGRycy9kb3ducmV2LnhtbESPT2sCMRDF74V+hzCF3mq27Vpla5Qi&#10;iFLwoPXPddhMdxc3k20SNX77RhA8Pt6835s3mkTTihM531hW8NrLQBCXVjdcKdj8zF6GIHxA1tha&#10;JgUX8jAZPz6MsND2zCs6rUMlEoR9gQrqELpCSl/WZND3bEecvF/rDIYkXSW1w3OCm1a+ZdmHNNhw&#10;aqixo2lN5WF9NOmNrJtzs/+Lh0H+/r10edzZbVTq+Sl+fYIIFMP9+JZeaAV5H65bEgDk+B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wOES5xAAAANsAAAAPAAAAAAAAAAAA&#10;AAAAAKECAABkcnMvZG93bnJldi54bWxQSwUGAAAAAAQABAD5AAAAkgMAAAAA&#10;" strokecolor="#3f1d5a [3204]" strokeweight="2.25pt">
                  <v:stroke endarrow="open"/>
                  <v:shadow on="t" opacity="24903f" mv:blur="40000f" origin=",.5" offset="0,20000emu"/>
                </v:shape>
                <v:shape id="Straight Arrow Connector 46" o:spid="_x0000_s1044" type="#_x0000_t32" style="position:absolute;left:2171700;top:671830;width:342900;height:1143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9kTlcEAAADbAAAADwAAAGRycy9kb3ducmV2LnhtbESPwWrDMBBE74X+g9hAbo2ckDjFjWxK&#10;aUuuTpr7Ym0tE2llLDVR/j4qFHocZt4Ms2uSs+JCUxg8K1guChDEndcD9wq+jh9PzyBCRNZoPZOC&#10;GwVo6seHHVbaX7mlyyH2IpdwqFCBiXGspAydIYdh4Ufi7H37yWHMcuqlnvCay52Vq6IopcOB84LB&#10;kd4MdefDj1OwbpPd2vH2Xp5Oq7Vp0/Jzu7FKzWfp9QVEpBT/w3/0XmeuhN8v+QfI+g4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z2ROVwQAAANsAAAAPAAAAAAAAAAAAAAAA&#10;AKECAABkcnMvZG93bnJldi54bWxQSwUGAAAAAAQABAD5AAAAjwMAAAAA&#10;" strokecolor="#3f1d5a [3204]" strokeweight="2.25pt">
                  <v:stroke endarrow="open"/>
                  <v:shadow on="t" opacity="24903f" mv:blur="40000f" origin=",.5" offset="0,20000emu"/>
                </v:shape>
                <w10:wrap type="through"/>
              </v:group>
            </w:pict>
          </mc:Fallback>
        </mc:AlternateContent>
      </w:r>
    </w:p>
    <w:p w14:paraId="1F52740E" w14:textId="5A4F6ED2" w:rsidR="005B2501" w:rsidRDefault="005B2501" w:rsidP="001C62C8">
      <w:pPr>
        <w:rPr>
          <w:sz w:val="24"/>
        </w:rPr>
      </w:pPr>
    </w:p>
    <w:p w14:paraId="0AE93222" w14:textId="111AC646" w:rsidR="005B2501" w:rsidRDefault="004824F7" w:rsidP="001C62C8">
      <w:pPr>
        <w:rPr>
          <w:sz w:val="24"/>
        </w:rPr>
      </w:pPr>
      <w:r>
        <w:rPr>
          <w:sz w:val="24"/>
        </w:rPr>
        <w:br/>
      </w:r>
    </w:p>
    <w:p w14:paraId="4E4DC78A" w14:textId="3FDA1457" w:rsidR="005B2501" w:rsidRDefault="005B2501" w:rsidP="005B2501">
      <w:pPr>
        <w:pStyle w:val="Heading1"/>
        <w:jc w:val="right"/>
      </w:pPr>
      <w:r>
        <w:t xml:space="preserve">Website: </w:t>
      </w:r>
      <w:r w:rsidR="002635F0">
        <w:t xml:space="preserve"> (above)</w:t>
      </w:r>
      <w:r w:rsidR="001D56B4">
        <w:t xml:space="preserve"> / right) </w:t>
      </w:r>
    </w:p>
    <w:p w14:paraId="6200A884" w14:textId="20474A16" w:rsidR="005B2501" w:rsidRDefault="005B2501" w:rsidP="001C62C8">
      <w:pPr>
        <w:rPr>
          <w:sz w:val="24"/>
        </w:rPr>
      </w:pPr>
    </w:p>
    <w:p w14:paraId="512E15F9" w14:textId="77777777" w:rsidR="005944F7" w:rsidRDefault="005944F7" w:rsidP="005944F7"/>
    <w:p w14:paraId="5DDAE1A8" w14:textId="48B8B39A" w:rsidR="005944F7" w:rsidRDefault="005944F7" w:rsidP="005944F7">
      <w:pPr>
        <w:pStyle w:val="Heading1"/>
      </w:pPr>
      <w:r>
        <w:lastRenderedPageBreak/>
        <w:t xml:space="preserve">Facebook: </w:t>
      </w:r>
      <w:r w:rsidR="00E9463F">
        <w:t>(below)</w:t>
      </w:r>
    </w:p>
    <w:p w14:paraId="241FA709" w14:textId="38B7F4A9" w:rsidR="005944F7" w:rsidRDefault="00F05B54" w:rsidP="005944F7">
      <w:r>
        <w:rPr>
          <w:noProof/>
        </w:rPr>
        <mc:AlternateContent>
          <mc:Choice Requires="wpg">
            <w:drawing>
              <wp:anchor distT="0" distB="0" distL="114300" distR="114300" simplePos="0" relativeHeight="251689984" behindDoc="0" locked="0" layoutInCell="1" allowOverlap="1" wp14:anchorId="0431C134" wp14:editId="733B3BB7">
                <wp:simplePos x="0" y="0"/>
                <wp:positionH relativeFrom="column">
                  <wp:posOffset>0</wp:posOffset>
                </wp:positionH>
                <wp:positionV relativeFrom="paragraph">
                  <wp:posOffset>140335</wp:posOffset>
                </wp:positionV>
                <wp:extent cx="6378575" cy="4062095"/>
                <wp:effectExtent l="0" t="0" r="0" b="1905"/>
                <wp:wrapNone/>
                <wp:docPr id="49" name="Group 49"/>
                <wp:cNvGraphicFramePr/>
                <a:graphic xmlns:a="http://schemas.openxmlformats.org/drawingml/2006/main">
                  <a:graphicData uri="http://schemas.microsoft.com/office/word/2010/wordprocessingGroup">
                    <wpg:wgp>
                      <wpg:cNvGrpSpPr/>
                      <wpg:grpSpPr>
                        <a:xfrm>
                          <a:off x="0" y="0"/>
                          <a:ext cx="6378575" cy="4062095"/>
                          <a:chOff x="0" y="0"/>
                          <a:chExt cx="6378575" cy="4062095"/>
                        </a:xfrm>
                      </wpg:grpSpPr>
                      <pic:pic xmlns:pic="http://schemas.openxmlformats.org/drawingml/2006/picture">
                        <pic:nvPicPr>
                          <pic:cNvPr id="41" name="Picture 41"/>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40005"/>
                            <a:ext cx="2743200" cy="4022090"/>
                          </a:xfrm>
                          <a:prstGeom prst="rect">
                            <a:avLst/>
                          </a:prstGeom>
                        </pic:spPr>
                      </pic:pic>
                      <pic:pic xmlns:pic="http://schemas.openxmlformats.org/drawingml/2006/picture">
                        <pic:nvPicPr>
                          <pic:cNvPr id="48" name="Picture 48"/>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3086100" y="0"/>
                            <a:ext cx="3292475" cy="3892550"/>
                          </a:xfrm>
                          <a:prstGeom prst="rect">
                            <a:avLst/>
                          </a:prstGeom>
                        </pic:spPr>
                      </pic:pic>
                    </wpg:wgp>
                  </a:graphicData>
                </a:graphic>
              </wp:anchor>
            </w:drawing>
          </mc:Choice>
          <mc:Fallback>
            <w:pict>
              <v:group id="Group 49" o:spid="_x0000_s1026" style="position:absolute;margin-left:0;margin-top:11.05pt;width:502.25pt;height:319.85pt;z-index:251689984" coordsize="6378575,40620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">
                <v:shape id="Picture 41" o:spid="_x0000_s1027" type="#_x0000_t75" style="position:absolute;top:40005;width:2743200;height:40220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bn&#10;TMTCAAAA2wAAAA8AAABkcnMvZG93bnJldi54bWxEj81qwzAQhO+FvIPYQG+NbFPS4kY2JRDIqVAn&#10;oT0u1vqHSitjqbH99lUg0OMwM98wu3K2Rlxp9L1jBekmAUFcO91zq+B8Ojy9gvABWaNxTAoW8lAW&#10;q4cd5tpN/EnXKrQiQtjnqKALYcil9HVHFv3GDcTRa9xoMUQ5tlKPOEW4NTJLkq202HNc6HCgfUf1&#10;T/VrFfTbj8wsmurmQsba5uW7+pJHpR7X8/sbiEBz+A/f20et4DmF25f4A2Tx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W50zEwgAAANsAAAAPAAAAAAAAAAAAAAAAAJwCAABk&#10;cnMvZG93bnJldi54bWxQSwUGAAAAAAQABAD3AAAAiwMAAAAA&#10;">
                  <v:imagedata r:id="rId39" o:title=""/>
                  <v:path arrowok="t"/>
                </v:shape>
                <v:shape id="Picture 48" o:spid="_x0000_s1028" type="#_x0000_t75" style="position:absolute;left:3086100;width:3292475;height:38925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AJ&#10;bwnDAAAA2wAAAA8AAABkcnMvZG93bnJldi54bWxET8lqwzAQvRfyD2ICvZRETinFuJFNCARScKHN&#10;cuhtsKa2qTVyLNVLvj46FHJ8vH2djaYRPXWutqxgtYxAEBdW11wqOB13ixiE88gaG8ukYCIHWTp7&#10;WGOi7cBf1B98KUIIuwQVVN63iZSuqMigW9qWOHA/tjPoA+xKqTscQrhp5HMUvUqDNYeGClvaVlT8&#10;Hv6Mgif5cc6Pzbc94fVzO8U7yi/vpNTjfNy8gfA0+rv4373XCl7C2PAl/ACZ3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AlvCcMAAADbAAAADwAAAAAAAAAAAAAAAACcAgAA&#10;ZHJzL2Rvd25yZXYueG1sUEsFBgAAAAAEAAQA9wAAAIwDAAAAAA==&#10;">
                  <v:imagedata r:id="rId40" o:title=""/>
                  <v:path arrowok="t"/>
                </v:shape>
              </v:group>
            </w:pict>
          </mc:Fallback>
        </mc:AlternateContent>
      </w:r>
    </w:p>
    <w:p w14:paraId="6D57D87D" w14:textId="00CB6986" w:rsidR="005944F7" w:rsidRPr="005944F7" w:rsidRDefault="005944F7" w:rsidP="005944F7"/>
    <w:sectPr w:rsidR="005944F7" w:rsidRPr="005944F7">
      <w:headerReference w:type="default" r:id="rId41"/>
      <w:footerReference w:type="even" r:id="rId42"/>
      <w:footerReference w:type="default" r:id="rId43"/>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1878F5" w14:textId="77777777" w:rsidR="00F76E34" w:rsidRDefault="00F76E34">
      <w:pPr>
        <w:spacing w:after="0" w:line="240" w:lineRule="auto"/>
      </w:pPr>
      <w:r>
        <w:separator/>
      </w:r>
    </w:p>
  </w:endnote>
  <w:endnote w:type="continuationSeparator" w:id="0">
    <w:p w14:paraId="19FAA598" w14:textId="77777777" w:rsidR="00F76E34" w:rsidRDefault="00F76E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entury Gothic">
    <w:panose1 w:val="020B0502020202020204"/>
    <w:charset w:val="00"/>
    <w:family w:val="auto"/>
    <w:pitch w:val="variable"/>
    <w:sig w:usb0="00000003" w:usb1="00000000" w:usb2="00000000" w:usb3="00000000" w:csb0="00000001" w:csb1="00000000"/>
  </w:font>
  <w:font w:name="メイリオ">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Symbol">
    <w:panose1 w:val="00000000000000000000"/>
    <w:charset w:val="02"/>
    <w:family w:val="auto"/>
    <w:pitch w:val="variable"/>
    <w:sig w:usb0="00000000" w:usb1="10000000" w:usb2="00000000" w:usb3="00000000" w:csb0="80000000" w:csb1="00000000"/>
  </w:font>
  <w:font w:name="Wingdings 2">
    <w:panose1 w:val="05020102010507070707"/>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ADDE7C" w14:textId="77777777" w:rsidR="00F76E34" w:rsidRDefault="00F76E34">
    <w:pPr>
      <w:jc w:val="right"/>
    </w:pPr>
  </w:p>
  <w:p w14:paraId="123D3436" w14:textId="77777777" w:rsidR="00F76E34" w:rsidRDefault="00F76E34" w:rsidP="009823B0">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272063" w:themeColor="accent3"/>
      </w:rPr>
      <w:sym w:font="Wingdings 2" w:char="F097"/>
    </w:r>
  </w:p>
  <w:p w14:paraId="5108A427" w14:textId="77777777" w:rsidR="00F76E34" w:rsidRDefault="00F76E34"/>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3F1D5A" w:themeColor="accent1"/>
      </w:rPr>
      <w:id w:val="-405526225"/>
      <w:docPartObj>
        <w:docPartGallery w:val="Page Numbers (Bottom of Page)"/>
        <w:docPartUnique/>
      </w:docPartObj>
    </w:sdtPr>
    <w:sdtEndPr>
      <w:rPr>
        <w:noProof/>
      </w:rPr>
    </w:sdtEndPr>
    <w:sdtContent>
      <w:p w14:paraId="15AA5AAF" w14:textId="77777777" w:rsidR="00F76E34" w:rsidRPr="005D120C" w:rsidRDefault="00F76E34">
        <w:pPr>
          <w:pStyle w:val="Footer"/>
          <w:jc w:val="center"/>
          <w:rPr>
            <w:color w:val="3F1D5A" w:themeColor="accent1"/>
          </w:rPr>
        </w:pPr>
        <w:r w:rsidRPr="005D120C">
          <w:rPr>
            <w:color w:val="3F1D5A" w:themeColor="accent1"/>
          </w:rPr>
          <w:fldChar w:fldCharType="begin"/>
        </w:r>
        <w:r w:rsidRPr="005D120C">
          <w:rPr>
            <w:color w:val="3F1D5A" w:themeColor="accent1"/>
          </w:rPr>
          <w:instrText xml:space="preserve"> PAGE   \* MERGEFORMAT </w:instrText>
        </w:r>
        <w:r w:rsidRPr="005D120C">
          <w:rPr>
            <w:color w:val="3F1D5A" w:themeColor="accent1"/>
          </w:rPr>
          <w:fldChar w:fldCharType="separate"/>
        </w:r>
        <w:r w:rsidR="000D6EAB">
          <w:rPr>
            <w:noProof/>
            <w:color w:val="3F1D5A" w:themeColor="accent1"/>
          </w:rPr>
          <w:t>1</w:t>
        </w:r>
        <w:r w:rsidRPr="005D120C">
          <w:rPr>
            <w:noProof/>
            <w:color w:val="3F1D5A" w:themeColor="accent1"/>
          </w:rPr>
          <w:fldChar w:fldCharType="end"/>
        </w:r>
      </w:p>
    </w:sdtContent>
  </w:sdt>
  <w:p w14:paraId="4365A977" w14:textId="77777777" w:rsidR="00F76E34" w:rsidRDefault="00F76E34" w:rsidP="005D120C"/>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740CD7" w14:textId="77777777" w:rsidR="00F76E34" w:rsidRDefault="00F76E34">
      <w:pPr>
        <w:spacing w:after="0" w:line="240" w:lineRule="auto"/>
      </w:pPr>
      <w:r>
        <w:separator/>
      </w:r>
    </w:p>
  </w:footnote>
  <w:footnote w:type="continuationSeparator" w:id="0">
    <w:p w14:paraId="66262B05" w14:textId="77777777" w:rsidR="00F76E34" w:rsidRDefault="00F76E34">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3F1D5A"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4BCB4EE8" w14:textId="77777777" w:rsidR="00F76E34" w:rsidRDefault="00F76E34">
        <w:pPr>
          <w:spacing w:after="0"/>
          <w:jc w:val="center"/>
          <w:rPr>
            <w:color w:val="E4E9EF" w:themeColor="background2"/>
          </w:rPr>
        </w:pPr>
        <w:r>
          <w:rPr>
            <w:color w:val="3F1D5A" w:themeColor="accent1"/>
            <w:lang w:val="en-GB"/>
          </w:rPr>
          <w:t xml:space="preserve">Science Communication as a Live Performance. 50546. </w:t>
        </w:r>
      </w:p>
    </w:sdtContent>
  </w:sdt>
  <w:p w14:paraId="519F0461" w14:textId="77777777" w:rsidR="00F76E34" w:rsidRPr="005D120C" w:rsidRDefault="00F76E34">
    <w:pPr>
      <w:jc w:val="center"/>
      <w:rPr>
        <w:color w:val="F3642C" w:themeColor="text2"/>
      </w:rPr>
    </w:pPr>
    <w:r w:rsidRPr="005D120C">
      <w:rPr>
        <w:color w:val="F3642C" w:themeColor="text2"/>
      </w:rPr>
      <w:sym w:font="Symbol" w:char="F0B7"/>
    </w:r>
    <w:r w:rsidRPr="005D120C">
      <w:rPr>
        <w:color w:val="F3642C" w:themeColor="text2"/>
      </w:rPr>
      <w:t xml:space="preserve"> </w:t>
    </w:r>
    <w:r w:rsidRPr="005D120C">
      <w:rPr>
        <w:color w:val="F3642C" w:themeColor="text2"/>
      </w:rPr>
      <w:sym w:font="Symbol" w:char="F0B7"/>
    </w:r>
    <w:r w:rsidRPr="005D120C">
      <w:rPr>
        <w:color w:val="F3642C" w:themeColor="text2"/>
      </w:rPr>
      <w:t xml:space="preserve"> </w:t>
    </w:r>
    <w:r w:rsidRPr="005D120C">
      <w:rPr>
        <w:color w:val="F3642C" w:themeColor="text2"/>
      </w:rPr>
      <w:sym w:font="Symbol" w:char="F0B7"/>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5FC2466"/>
    <w:multiLevelType w:val="hybridMultilevel"/>
    <w:tmpl w:val="CD3E835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2BBC"/>
    <w:rsid w:val="00001CFC"/>
    <w:rsid w:val="00002F25"/>
    <w:rsid w:val="000032D0"/>
    <w:rsid w:val="000057B0"/>
    <w:rsid w:val="00022D46"/>
    <w:rsid w:val="00040BF9"/>
    <w:rsid w:val="00074411"/>
    <w:rsid w:val="00095E2D"/>
    <w:rsid w:val="000A3486"/>
    <w:rsid w:val="000A5DD5"/>
    <w:rsid w:val="000D0E2B"/>
    <w:rsid w:val="000D6EAB"/>
    <w:rsid w:val="00103F23"/>
    <w:rsid w:val="00114DF6"/>
    <w:rsid w:val="001174C8"/>
    <w:rsid w:val="001372D9"/>
    <w:rsid w:val="00154FC6"/>
    <w:rsid w:val="001617E9"/>
    <w:rsid w:val="00162187"/>
    <w:rsid w:val="00163C40"/>
    <w:rsid w:val="001722BF"/>
    <w:rsid w:val="00172D10"/>
    <w:rsid w:val="00175FAC"/>
    <w:rsid w:val="00180C5E"/>
    <w:rsid w:val="001A2155"/>
    <w:rsid w:val="001B50AB"/>
    <w:rsid w:val="001C62C8"/>
    <w:rsid w:val="001D56B4"/>
    <w:rsid w:val="001F2F03"/>
    <w:rsid w:val="001F7F50"/>
    <w:rsid w:val="00205E48"/>
    <w:rsid w:val="00236E1A"/>
    <w:rsid w:val="00244835"/>
    <w:rsid w:val="00245BEB"/>
    <w:rsid w:val="00260E5B"/>
    <w:rsid w:val="002635F0"/>
    <w:rsid w:val="00274499"/>
    <w:rsid w:val="00277D8D"/>
    <w:rsid w:val="0028310D"/>
    <w:rsid w:val="0029334D"/>
    <w:rsid w:val="0029454A"/>
    <w:rsid w:val="002967CF"/>
    <w:rsid w:val="002A2E02"/>
    <w:rsid w:val="002C0565"/>
    <w:rsid w:val="002C10EF"/>
    <w:rsid w:val="002E77F7"/>
    <w:rsid w:val="00307D63"/>
    <w:rsid w:val="003323FE"/>
    <w:rsid w:val="003457A8"/>
    <w:rsid w:val="00360E43"/>
    <w:rsid w:val="00371639"/>
    <w:rsid w:val="00374C02"/>
    <w:rsid w:val="003815C5"/>
    <w:rsid w:val="003910FE"/>
    <w:rsid w:val="003A34EB"/>
    <w:rsid w:val="003E4F2D"/>
    <w:rsid w:val="003E5BD4"/>
    <w:rsid w:val="00403FD5"/>
    <w:rsid w:val="00412DBA"/>
    <w:rsid w:val="004130D5"/>
    <w:rsid w:val="00426F60"/>
    <w:rsid w:val="004274BA"/>
    <w:rsid w:val="00436633"/>
    <w:rsid w:val="00480E31"/>
    <w:rsid w:val="004824F7"/>
    <w:rsid w:val="00494106"/>
    <w:rsid w:val="00495B22"/>
    <w:rsid w:val="004B66F6"/>
    <w:rsid w:val="004C3060"/>
    <w:rsid w:val="004C59B0"/>
    <w:rsid w:val="004F53E9"/>
    <w:rsid w:val="004F6379"/>
    <w:rsid w:val="00513340"/>
    <w:rsid w:val="00513E1D"/>
    <w:rsid w:val="0053086E"/>
    <w:rsid w:val="00541E0B"/>
    <w:rsid w:val="00556A65"/>
    <w:rsid w:val="00562C7E"/>
    <w:rsid w:val="00567B1E"/>
    <w:rsid w:val="0058299C"/>
    <w:rsid w:val="005944F7"/>
    <w:rsid w:val="00595E72"/>
    <w:rsid w:val="005B2501"/>
    <w:rsid w:val="005B37AF"/>
    <w:rsid w:val="005B713C"/>
    <w:rsid w:val="005C0C61"/>
    <w:rsid w:val="005C7918"/>
    <w:rsid w:val="005D04C8"/>
    <w:rsid w:val="005D120C"/>
    <w:rsid w:val="005E01BA"/>
    <w:rsid w:val="005F1066"/>
    <w:rsid w:val="005F1151"/>
    <w:rsid w:val="006020EE"/>
    <w:rsid w:val="00641035"/>
    <w:rsid w:val="00650E56"/>
    <w:rsid w:val="00682092"/>
    <w:rsid w:val="0069229F"/>
    <w:rsid w:val="00695569"/>
    <w:rsid w:val="006B4C05"/>
    <w:rsid w:val="006C4163"/>
    <w:rsid w:val="006D4BC8"/>
    <w:rsid w:val="006E36F3"/>
    <w:rsid w:val="00706950"/>
    <w:rsid w:val="00712595"/>
    <w:rsid w:val="007132E7"/>
    <w:rsid w:val="00716704"/>
    <w:rsid w:val="00720FCA"/>
    <w:rsid w:val="00732598"/>
    <w:rsid w:val="00740BFE"/>
    <w:rsid w:val="00763012"/>
    <w:rsid w:val="00787E63"/>
    <w:rsid w:val="00796172"/>
    <w:rsid w:val="007A2771"/>
    <w:rsid w:val="007D2DCF"/>
    <w:rsid w:val="007E5932"/>
    <w:rsid w:val="007F20E5"/>
    <w:rsid w:val="007F64A5"/>
    <w:rsid w:val="008001FF"/>
    <w:rsid w:val="00822F35"/>
    <w:rsid w:val="008402EE"/>
    <w:rsid w:val="008471C7"/>
    <w:rsid w:val="00854756"/>
    <w:rsid w:val="00856DBE"/>
    <w:rsid w:val="00863D8C"/>
    <w:rsid w:val="00867A36"/>
    <w:rsid w:val="0088178A"/>
    <w:rsid w:val="008A25CD"/>
    <w:rsid w:val="008C1F80"/>
    <w:rsid w:val="008C57A2"/>
    <w:rsid w:val="008D220A"/>
    <w:rsid w:val="008E60AC"/>
    <w:rsid w:val="008E770D"/>
    <w:rsid w:val="00901939"/>
    <w:rsid w:val="0095024E"/>
    <w:rsid w:val="0096164A"/>
    <w:rsid w:val="00977B19"/>
    <w:rsid w:val="00980A0A"/>
    <w:rsid w:val="00981CC6"/>
    <w:rsid w:val="009823B0"/>
    <w:rsid w:val="00982BBC"/>
    <w:rsid w:val="0099672C"/>
    <w:rsid w:val="009A66BC"/>
    <w:rsid w:val="009C73C0"/>
    <w:rsid w:val="009E220E"/>
    <w:rsid w:val="00A124A3"/>
    <w:rsid w:val="00A12897"/>
    <w:rsid w:val="00A16EE8"/>
    <w:rsid w:val="00A24756"/>
    <w:rsid w:val="00A25A8A"/>
    <w:rsid w:val="00A272E4"/>
    <w:rsid w:val="00A31EEB"/>
    <w:rsid w:val="00A33506"/>
    <w:rsid w:val="00A35BE5"/>
    <w:rsid w:val="00A36DC9"/>
    <w:rsid w:val="00A45373"/>
    <w:rsid w:val="00A71AE3"/>
    <w:rsid w:val="00AB369C"/>
    <w:rsid w:val="00AD1495"/>
    <w:rsid w:val="00AE27DE"/>
    <w:rsid w:val="00AE2C9F"/>
    <w:rsid w:val="00B10776"/>
    <w:rsid w:val="00B14AE0"/>
    <w:rsid w:val="00B2790D"/>
    <w:rsid w:val="00B30CCB"/>
    <w:rsid w:val="00B522FF"/>
    <w:rsid w:val="00B72129"/>
    <w:rsid w:val="00B76B9C"/>
    <w:rsid w:val="00B83144"/>
    <w:rsid w:val="00B903A7"/>
    <w:rsid w:val="00BB05FE"/>
    <w:rsid w:val="00BC31EC"/>
    <w:rsid w:val="00BD2D3D"/>
    <w:rsid w:val="00BD4CDB"/>
    <w:rsid w:val="00BD5F0C"/>
    <w:rsid w:val="00C05689"/>
    <w:rsid w:val="00C74D57"/>
    <w:rsid w:val="00C97E1D"/>
    <w:rsid w:val="00CA18B6"/>
    <w:rsid w:val="00CA2FFF"/>
    <w:rsid w:val="00CA3757"/>
    <w:rsid w:val="00CA41CE"/>
    <w:rsid w:val="00CB51F4"/>
    <w:rsid w:val="00CB52E5"/>
    <w:rsid w:val="00CC3332"/>
    <w:rsid w:val="00CD58DF"/>
    <w:rsid w:val="00CF77B6"/>
    <w:rsid w:val="00D10668"/>
    <w:rsid w:val="00D13FA8"/>
    <w:rsid w:val="00D14D5C"/>
    <w:rsid w:val="00D216E5"/>
    <w:rsid w:val="00D35893"/>
    <w:rsid w:val="00D443F2"/>
    <w:rsid w:val="00D65523"/>
    <w:rsid w:val="00D875BC"/>
    <w:rsid w:val="00DB30EA"/>
    <w:rsid w:val="00DD7D32"/>
    <w:rsid w:val="00DE0033"/>
    <w:rsid w:val="00DE52C1"/>
    <w:rsid w:val="00DE71A3"/>
    <w:rsid w:val="00DF01E2"/>
    <w:rsid w:val="00DF2A96"/>
    <w:rsid w:val="00E05B14"/>
    <w:rsid w:val="00E26E16"/>
    <w:rsid w:val="00E9463F"/>
    <w:rsid w:val="00EF1754"/>
    <w:rsid w:val="00EF397C"/>
    <w:rsid w:val="00F01C28"/>
    <w:rsid w:val="00F05B54"/>
    <w:rsid w:val="00F412B3"/>
    <w:rsid w:val="00F60B36"/>
    <w:rsid w:val="00F60CF1"/>
    <w:rsid w:val="00F76E34"/>
    <w:rsid w:val="00F81293"/>
    <w:rsid w:val="00FD1449"/>
    <w:rsid w:val="00FD2FA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04D4F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F53E9"/>
    <w:pPr>
      <w:keepNext/>
      <w:keepLines/>
      <w:shd w:val="clear" w:color="auto" w:fill="3F1D5A" w:themeFill="accent1"/>
      <w:spacing w:before="360" w:after="0" w:line="240" w:lineRule="auto"/>
      <w:outlineLvl w:val="0"/>
    </w:pPr>
    <w:rPr>
      <w:rFonts w:asciiTheme="majorHAnsi" w:eastAsiaTheme="majorEastAsia" w:hAnsiTheme="majorHAnsi" w:cstheme="majorBidi"/>
      <w:bCs/>
      <w:color w:val="FFFFFF" w:themeColor="background1"/>
      <w:sz w:val="28"/>
      <w:szCs w:val="32"/>
    </w:rPr>
  </w:style>
  <w:style w:type="paragraph" w:styleId="Heading2">
    <w:name w:val="heading 2"/>
    <w:basedOn w:val="Normal"/>
    <w:next w:val="Normal"/>
    <w:link w:val="Heading2Char"/>
    <w:uiPriority w:val="9"/>
    <w:unhideWhenUsed/>
    <w:qFormat/>
    <w:rsid w:val="00716704"/>
    <w:pPr>
      <w:keepNext/>
      <w:keepLines/>
      <w:spacing w:after="0" w:line="240" w:lineRule="auto"/>
      <w:outlineLvl w:val="1"/>
    </w:pPr>
    <w:rPr>
      <w:rFonts w:asciiTheme="majorHAnsi" w:eastAsiaTheme="majorEastAsia" w:hAnsiTheme="majorHAnsi" w:cstheme="majorBidi"/>
      <w:color w:val="3F1D5A" w:themeColor="accent1"/>
      <w:sz w:val="28"/>
      <w:szCs w:val="26"/>
    </w:rPr>
  </w:style>
  <w:style w:type="paragraph" w:styleId="Heading3">
    <w:name w:val="heading 3"/>
    <w:basedOn w:val="Normal"/>
    <w:next w:val="Normal"/>
    <w:link w:val="Heading3Char"/>
    <w:uiPriority w:val="9"/>
    <w:unhideWhenUsed/>
    <w:qFormat/>
    <w:pPr>
      <w:keepNext/>
      <w:keepLines/>
      <w:spacing w:before="20" w:after="0" w:line="240" w:lineRule="auto"/>
      <w:outlineLvl w:val="2"/>
    </w:pPr>
    <w:rPr>
      <w:rFonts w:asciiTheme="majorHAnsi" w:eastAsiaTheme="majorEastAsia" w:hAnsiTheme="majorHAnsi" w:cstheme="majorBidi"/>
      <w:bCs/>
      <w:i/>
      <w:color w:val="F3642C" w:themeColor="text2"/>
      <w:sz w:val="23"/>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F3642C" w:themeColor="text2"/>
      <w:sz w:val="23"/>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F53E9"/>
    <w:rPr>
      <w:rFonts w:asciiTheme="majorHAnsi" w:eastAsiaTheme="majorEastAsia" w:hAnsiTheme="majorHAnsi" w:cstheme="majorBidi"/>
      <w:bCs/>
      <w:color w:val="FFFFFF" w:themeColor="background1"/>
      <w:sz w:val="28"/>
      <w:szCs w:val="32"/>
      <w:shd w:val="clear" w:color="auto" w:fill="3F1D5A" w:themeFill="accent1"/>
    </w:rPr>
  </w:style>
  <w:style w:type="character" w:customStyle="1" w:styleId="Heading2Char">
    <w:name w:val="Heading 2 Char"/>
    <w:basedOn w:val="DefaultParagraphFont"/>
    <w:link w:val="Heading2"/>
    <w:uiPriority w:val="9"/>
    <w:rsid w:val="00716704"/>
    <w:rPr>
      <w:rFonts w:asciiTheme="majorHAnsi" w:eastAsiaTheme="majorEastAsia" w:hAnsiTheme="majorHAnsi" w:cstheme="majorBidi"/>
      <w:color w:val="3F1D5A" w:themeColor="accent1"/>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auto"/>
      <w:sz w:val="23"/>
    </w:rPr>
  </w:style>
  <w:style w:type="paragraph" w:styleId="Title">
    <w:name w:val="Title"/>
    <w:basedOn w:val="Normal"/>
    <w:next w:val="Normal"/>
    <w:link w:val="TitleChar"/>
    <w:uiPriority w:val="10"/>
    <w:qFormat/>
    <w:rsid w:val="008A25CD"/>
    <w:pPr>
      <w:spacing w:after="300" w:line="240" w:lineRule="auto"/>
      <w:contextualSpacing/>
    </w:pPr>
    <w:rPr>
      <w:rFonts w:asciiTheme="majorHAnsi" w:eastAsiaTheme="majorEastAsia" w:hAnsiTheme="majorHAnsi" w:cstheme="majorBidi"/>
      <w:b/>
      <w:color w:val="F3642C" w:themeColor="text2"/>
      <w:spacing w:val="5"/>
      <w:kern w:val="28"/>
      <w:sz w:val="44"/>
      <w:szCs w:val="56"/>
      <w14:ligatures w14:val="standardContextual"/>
      <w14:cntxtAlts/>
    </w:rPr>
  </w:style>
  <w:style w:type="character" w:customStyle="1" w:styleId="TitleChar">
    <w:name w:val="Title Char"/>
    <w:basedOn w:val="DefaultParagraphFont"/>
    <w:link w:val="Title"/>
    <w:uiPriority w:val="10"/>
    <w:rsid w:val="008A25CD"/>
    <w:rPr>
      <w:rFonts w:asciiTheme="majorHAnsi" w:eastAsiaTheme="majorEastAsia" w:hAnsiTheme="majorHAnsi" w:cstheme="majorBidi"/>
      <w:b/>
      <w:color w:val="F3642C" w:themeColor="text2"/>
      <w:spacing w:val="5"/>
      <w:kern w:val="28"/>
      <w:sz w:val="44"/>
      <w:szCs w:val="56"/>
      <w14:ligatures w14:val="standardContextual"/>
      <w14:cntxtAlts/>
    </w:rPr>
  </w:style>
  <w:style w:type="paragraph" w:styleId="Subtitle">
    <w:name w:val="Subtitle"/>
    <w:basedOn w:val="Normal"/>
    <w:next w:val="Normal"/>
    <w:link w:val="SubtitleChar"/>
    <w:uiPriority w:val="11"/>
    <w:qFormat/>
    <w:rsid w:val="00B76B9C"/>
    <w:pPr>
      <w:numPr>
        <w:ilvl w:val="1"/>
      </w:numPr>
    </w:pPr>
    <w:rPr>
      <w:rFonts w:eastAsiaTheme="majorEastAsia" w:cstheme="majorBidi"/>
      <w:b/>
      <w:iCs/>
      <w:color w:val="272063" w:themeColor="accent3"/>
      <w:spacing w:val="15"/>
      <w:sz w:val="28"/>
      <w:szCs w:val="24"/>
    </w:rPr>
  </w:style>
  <w:style w:type="character" w:customStyle="1" w:styleId="SubtitleChar">
    <w:name w:val="Subtitle Char"/>
    <w:basedOn w:val="DefaultParagraphFont"/>
    <w:link w:val="Subtitle"/>
    <w:uiPriority w:val="11"/>
    <w:rsid w:val="00B76B9C"/>
    <w:rPr>
      <w:rFonts w:eastAsiaTheme="majorEastAsia" w:cstheme="majorBidi"/>
      <w:b/>
      <w:iCs/>
      <w:color w:val="272063" w:themeColor="accent3"/>
      <w:spacing w:val="15"/>
      <w:sz w:val="28"/>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auto"/>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pPr>
      <w:spacing w:line="240" w:lineRule="auto"/>
    </w:pPr>
    <w:rPr>
      <w:b/>
      <w:bCs/>
      <w:color w:val="F3642C"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3F1D5A"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3F1D5A" w:themeColor="accent1"/>
        <w:left w:val="single" w:sz="36" w:space="8" w:color="3F1D5A" w:themeColor="accent1"/>
        <w:bottom w:val="single" w:sz="36" w:space="8" w:color="3F1D5A" w:themeColor="accent1"/>
        <w:right w:val="single" w:sz="36" w:space="8" w:color="3F1D5A" w:themeColor="accent1"/>
      </w:pBdr>
      <w:shd w:val="clear" w:color="auto" w:fill="3F1D5A"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3F1D5A"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table" w:styleId="TableGrid">
    <w:name w:val="Table Grid"/>
    <w:basedOn w:val="TableNormal"/>
    <w:uiPriority w:val="59"/>
    <w:unhideWhenUsed/>
    <w:rsid w:val="00B903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
    <w:name w:val="Plain Table 4"/>
    <w:basedOn w:val="TableNormal"/>
    <w:uiPriority w:val="44"/>
    <w:rsid w:val="00B903A7"/>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tyle1">
    <w:name w:val="Style1"/>
    <w:basedOn w:val="Title"/>
    <w:link w:val="Style1Char"/>
    <w:qFormat/>
    <w:rsid w:val="002A2E02"/>
    <w:pPr>
      <w:framePr w:hSpace="187" w:wrap="around" w:vAnchor="page" w:hAnchor="margin" w:xAlign="center" w:y="4942"/>
      <w:jc w:val="center"/>
    </w:pPr>
    <w:rPr>
      <w:b w:val="0"/>
    </w:rPr>
  </w:style>
  <w:style w:type="character" w:customStyle="1" w:styleId="Style1Char">
    <w:name w:val="Style1 Char"/>
    <w:basedOn w:val="TitleChar"/>
    <w:link w:val="Style1"/>
    <w:rsid w:val="002A2E02"/>
    <w:rPr>
      <w:rFonts w:asciiTheme="majorHAnsi" w:eastAsiaTheme="majorEastAsia" w:hAnsiTheme="majorHAnsi" w:cstheme="majorBidi"/>
      <w:b w:val="0"/>
      <w:color w:val="F3642C" w:themeColor="text2"/>
      <w:spacing w:val="5"/>
      <w:kern w:val="28"/>
      <w:sz w:val="60"/>
      <w:szCs w:val="56"/>
      <w14:ligatures w14:val="standardContextual"/>
      <w14:cntxtAlts/>
    </w:rPr>
  </w:style>
  <w:style w:type="character" w:styleId="Hyperlink">
    <w:name w:val="Hyperlink"/>
    <w:basedOn w:val="DefaultParagraphFont"/>
    <w:uiPriority w:val="99"/>
    <w:unhideWhenUsed/>
    <w:rsid w:val="00BB05FE"/>
    <w:rPr>
      <w:color w:val="F3642C" w:themeColor="hyperlink"/>
      <w:u w:val="single"/>
    </w:rPr>
  </w:style>
  <w:style w:type="character" w:styleId="FollowedHyperlink">
    <w:name w:val="FollowedHyperlink"/>
    <w:basedOn w:val="DefaultParagraphFont"/>
    <w:uiPriority w:val="99"/>
    <w:semiHidden/>
    <w:unhideWhenUsed/>
    <w:rsid w:val="006C4163"/>
    <w:rPr>
      <w:color w:val="B2B2B2"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F53E9"/>
    <w:pPr>
      <w:keepNext/>
      <w:keepLines/>
      <w:shd w:val="clear" w:color="auto" w:fill="3F1D5A" w:themeFill="accent1"/>
      <w:spacing w:before="360" w:after="0" w:line="240" w:lineRule="auto"/>
      <w:outlineLvl w:val="0"/>
    </w:pPr>
    <w:rPr>
      <w:rFonts w:asciiTheme="majorHAnsi" w:eastAsiaTheme="majorEastAsia" w:hAnsiTheme="majorHAnsi" w:cstheme="majorBidi"/>
      <w:bCs/>
      <w:color w:val="FFFFFF" w:themeColor="background1"/>
      <w:sz w:val="28"/>
      <w:szCs w:val="32"/>
    </w:rPr>
  </w:style>
  <w:style w:type="paragraph" w:styleId="Heading2">
    <w:name w:val="heading 2"/>
    <w:basedOn w:val="Normal"/>
    <w:next w:val="Normal"/>
    <w:link w:val="Heading2Char"/>
    <w:uiPriority w:val="9"/>
    <w:unhideWhenUsed/>
    <w:qFormat/>
    <w:rsid w:val="00716704"/>
    <w:pPr>
      <w:keepNext/>
      <w:keepLines/>
      <w:spacing w:after="0" w:line="240" w:lineRule="auto"/>
      <w:outlineLvl w:val="1"/>
    </w:pPr>
    <w:rPr>
      <w:rFonts w:asciiTheme="majorHAnsi" w:eastAsiaTheme="majorEastAsia" w:hAnsiTheme="majorHAnsi" w:cstheme="majorBidi"/>
      <w:color w:val="3F1D5A" w:themeColor="accent1"/>
      <w:sz w:val="28"/>
      <w:szCs w:val="26"/>
    </w:rPr>
  </w:style>
  <w:style w:type="paragraph" w:styleId="Heading3">
    <w:name w:val="heading 3"/>
    <w:basedOn w:val="Normal"/>
    <w:next w:val="Normal"/>
    <w:link w:val="Heading3Char"/>
    <w:uiPriority w:val="9"/>
    <w:unhideWhenUsed/>
    <w:qFormat/>
    <w:pPr>
      <w:keepNext/>
      <w:keepLines/>
      <w:spacing w:before="20" w:after="0" w:line="240" w:lineRule="auto"/>
      <w:outlineLvl w:val="2"/>
    </w:pPr>
    <w:rPr>
      <w:rFonts w:asciiTheme="majorHAnsi" w:eastAsiaTheme="majorEastAsia" w:hAnsiTheme="majorHAnsi" w:cstheme="majorBidi"/>
      <w:bCs/>
      <w:i/>
      <w:color w:val="F3642C" w:themeColor="text2"/>
      <w:sz w:val="23"/>
    </w:rPr>
  </w:style>
  <w:style w:type="paragraph" w:styleId="Heading4">
    <w:name w:val="heading 4"/>
    <w:basedOn w:val="Normal"/>
    <w:next w:val="Normal"/>
    <w:link w:val="Heading4Char"/>
    <w:uiPriority w:val="9"/>
    <w:semiHidden/>
    <w:unhideWhenUsed/>
    <w:qFormat/>
    <w:pPr>
      <w:keepNext/>
      <w:keepLines/>
      <w:spacing w:before="200" w:after="0" w:line="264" w:lineRule="auto"/>
      <w:outlineLvl w:val="3"/>
    </w:pPr>
    <w:rPr>
      <w:rFonts w:asciiTheme="majorHAnsi" w:eastAsiaTheme="majorEastAsia" w:hAnsiTheme="majorHAnsi" w:cstheme="majorBidi"/>
      <w:bCs/>
      <w:i/>
      <w:iCs/>
      <w:color w:val="F3642C" w:themeColor="text2"/>
      <w:sz w:val="23"/>
    </w:rPr>
  </w:style>
  <w:style w:type="paragraph" w:styleId="Heading5">
    <w:name w:val="heading 5"/>
    <w:basedOn w:val="Normal"/>
    <w:next w:val="Normal"/>
    <w:link w:val="Heading5Char"/>
    <w:uiPriority w:val="9"/>
    <w:semiHidden/>
    <w:unhideWhenUsed/>
    <w:qFormat/>
    <w:pPr>
      <w:keepNext/>
      <w:keepLines/>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F53E9"/>
    <w:rPr>
      <w:rFonts w:asciiTheme="majorHAnsi" w:eastAsiaTheme="majorEastAsia" w:hAnsiTheme="majorHAnsi" w:cstheme="majorBidi"/>
      <w:bCs/>
      <w:color w:val="FFFFFF" w:themeColor="background1"/>
      <w:sz w:val="28"/>
      <w:szCs w:val="32"/>
      <w:shd w:val="clear" w:color="auto" w:fill="3F1D5A" w:themeFill="accent1"/>
    </w:rPr>
  </w:style>
  <w:style w:type="character" w:customStyle="1" w:styleId="Heading2Char">
    <w:name w:val="Heading 2 Char"/>
    <w:basedOn w:val="DefaultParagraphFont"/>
    <w:link w:val="Heading2"/>
    <w:uiPriority w:val="9"/>
    <w:rsid w:val="00716704"/>
    <w:rPr>
      <w:rFonts w:asciiTheme="majorHAnsi" w:eastAsiaTheme="majorEastAsia" w:hAnsiTheme="majorHAnsi" w:cstheme="majorBidi"/>
      <w:color w:val="3F1D5A" w:themeColor="accent1"/>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auto"/>
      <w:sz w:val="23"/>
    </w:rPr>
  </w:style>
  <w:style w:type="paragraph" w:styleId="Title">
    <w:name w:val="Title"/>
    <w:basedOn w:val="Normal"/>
    <w:next w:val="Normal"/>
    <w:link w:val="TitleChar"/>
    <w:uiPriority w:val="10"/>
    <w:qFormat/>
    <w:rsid w:val="008A25CD"/>
    <w:pPr>
      <w:spacing w:after="300" w:line="240" w:lineRule="auto"/>
      <w:contextualSpacing/>
    </w:pPr>
    <w:rPr>
      <w:rFonts w:asciiTheme="majorHAnsi" w:eastAsiaTheme="majorEastAsia" w:hAnsiTheme="majorHAnsi" w:cstheme="majorBidi"/>
      <w:b/>
      <w:color w:val="F3642C" w:themeColor="text2"/>
      <w:spacing w:val="5"/>
      <w:kern w:val="28"/>
      <w:sz w:val="44"/>
      <w:szCs w:val="56"/>
      <w14:ligatures w14:val="standardContextual"/>
      <w14:cntxtAlts/>
    </w:rPr>
  </w:style>
  <w:style w:type="character" w:customStyle="1" w:styleId="TitleChar">
    <w:name w:val="Title Char"/>
    <w:basedOn w:val="DefaultParagraphFont"/>
    <w:link w:val="Title"/>
    <w:uiPriority w:val="10"/>
    <w:rsid w:val="008A25CD"/>
    <w:rPr>
      <w:rFonts w:asciiTheme="majorHAnsi" w:eastAsiaTheme="majorEastAsia" w:hAnsiTheme="majorHAnsi" w:cstheme="majorBidi"/>
      <w:b/>
      <w:color w:val="F3642C" w:themeColor="text2"/>
      <w:spacing w:val="5"/>
      <w:kern w:val="28"/>
      <w:sz w:val="44"/>
      <w:szCs w:val="56"/>
      <w14:ligatures w14:val="standardContextual"/>
      <w14:cntxtAlts/>
    </w:rPr>
  </w:style>
  <w:style w:type="paragraph" w:styleId="Subtitle">
    <w:name w:val="Subtitle"/>
    <w:basedOn w:val="Normal"/>
    <w:next w:val="Normal"/>
    <w:link w:val="SubtitleChar"/>
    <w:uiPriority w:val="11"/>
    <w:qFormat/>
    <w:rsid w:val="00B76B9C"/>
    <w:pPr>
      <w:numPr>
        <w:ilvl w:val="1"/>
      </w:numPr>
    </w:pPr>
    <w:rPr>
      <w:rFonts w:eastAsiaTheme="majorEastAsia" w:cstheme="majorBidi"/>
      <w:b/>
      <w:iCs/>
      <w:color w:val="272063" w:themeColor="accent3"/>
      <w:spacing w:val="15"/>
      <w:sz w:val="28"/>
      <w:szCs w:val="24"/>
    </w:rPr>
  </w:style>
  <w:style w:type="character" w:customStyle="1" w:styleId="SubtitleChar">
    <w:name w:val="Subtitle Char"/>
    <w:basedOn w:val="DefaultParagraphFont"/>
    <w:link w:val="Subtitle"/>
    <w:uiPriority w:val="11"/>
    <w:rsid w:val="00B76B9C"/>
    <w:rPr>
      <w:rFonts w:eastAsiaTheme="majorEastAsia" w:cstheme="majorBidi"/>
      <w:b/>
      <w:iCs/>
      <w:color w:val="272063" w:themeColor="accent3"/>
      <w:spacing w:val="15"/>
      <w:sz w:val="28"/>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Cs/>
      <w:i/>
      <w:iCs/>
      <w:color w:val="auto"/>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semiHidden/>
    <w:unhideWhenUsed/>
    <w:qFormat/>
    <w:pPr>
      <w:spacing w:line="240" w:lineRule="auto"/>
    </w:pPr>
    <w:rPr>
      <w:b/>
      <w:bCs/>
      <w:color w:val="F3642C"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3F1D5A"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3F1D5A" w:themeColor="accent1"/>
        <w:left w:val="single" w:sz="36" w:space="8" w:color="3F1D5A" w:themeColor="accent1"/>
        <w:bottom w:val="single" w:sz="36" w:space="8" w:color="3F1D5A" w:themeColor="accent1"/>
        <w:right w:val="single" w:sz="36" w:space="8" w:color="3F1D5A" w:themeColor="accent1"/>
      </w:pBdr>
      <w:shd w:val="clear" w:color="auto" w:fill="3F1D5A"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3F1D5A"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table" w:styleId="TableGrid">
    <w:name w:val="Table Grid"/>
    <w:basedOn w:val="TableNormal"/>
    <w:uiPriority w:val="59"/>
    <w:unhideWhenUsed/>
    <w:rsid w:val="00B903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
    <w:name w:val="Plain Table 4"/>
    <w:basedOn w:val="TableNormal"/>
    <w:uiPriority w:val="44"/>
    <w:rsid w:val="00B903A7"/>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tyle1">
    <w:name w:val="Style1"/>
    <w:basedOn w:val="Title"/>
    <w:link w:val="Style1Char"/>
    <w:qFormat/>
    <w:rsid w:val="002A2E02"/>
    <w:pPr>
      <w:framePr w:hSpace="187" w:wrap="around" w:vAnchor="page" w:hAnchor="margin" w:xAlign="center" w:y="4942"/>
      <w:jc w:val="center"/>
    </w:pPr>
    <w:rPr>
      <w:b w:val="0"/>
    </w:rPr>
  </w:style>
  <w:style w:type="character" w:customStyle="1" w:styleId="Style1Char">
    <w:name w:val="Style1 Char"/>
    <w:basedOn w:val="TitleChar"/>
    <w:link w:val="Style1"/>
    <w:rsid w:val="002A2E02"/>
    <w:rPr>
      <w:rFonts w:asciiTheme="majorHAnsi" w:eastAsiaTheme="majorEastAsia" w:hAnsiTheme="majorHAnsi" w:cstheme="majorBidi"/>
      <w:b w:val="0"/>
      <w:color w:val="F3642C" w:themeColor="text2"/>
      <w:spacing w:val="5"/>
      <w:kern w:val="28"/>
      <w:sz w:val="60"/>
      <w:szCs w:val="56"/>
      <w14:ligatures w14:val="standardContextual"/>
      <w14:cntxtAlts/>
    </w:rPr>
  </w:style>
  <w:style w:type="character" w:styleId="Hyperlink">
    <w:name w:val="Hyperlink"/>
    <w:basedOn w:val="DefaultParagraphFont"/>
    <w:uiPriority w:val="99"/>
    <w:unhideWhenUsed/>
    <w:rsid w:val="00BB05FE"/>
    <w:rPr>
      <w:color w:val="F3642C" w:themeColor="hyperlink"/>
      <w:u w:val="single"/>
    </w:rPr>
  </w:style>
  <w:style w:type="character" w:styleId="FollowedHyperlink">
    <w:name w:val="FollowedHyperlink"/>
    <w:basedOn w:val="DefaultParagraphFont"/>
    <w:uiPriority w:val="99"/>
    <w:semiHidden/>
    <w:unhideWhenUsed/>
    <w:rsid w:val="006C4163"/>
    <w:rPr>
      <w:color w:val="B2B2B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001761">
      <w:bodyDiv w:val="1"/>
      <w:marLeft w:val="0"/>
      <w:marRight w:val="0"/>
      <w:marTop w:val="0"/>
      <w:marBottom w:val="0"/>
      <w:divBdr>
        <w:top w:val="none" w:sz="0" w:space="0" w:color="auto"/>
        <w:left w:val="none" w:sz="0" w:space="0" w:color="auto"/>
        <w:bottom w:val="none" w:sz="0" w:space="0" w:color="auto"/>
        <w:right w:val="none" w:sz="0" w:space="0" w:color="auto"/>
      </w:divBdr>
    </w:div>
    <w:div w:id="53360174">
      <w:bodyDiv w:val="1"/>
      <w:marLeft w:val="0"/>
      <w:marRight w:val="0"/>
      <w:marTop w:val="0"/>
      <w:marBottom w:val="0"/>
      <w:divBdr>
        <w:top w:val="none" w:sz="0" w:space="0" w:color="auto"/>
        <w:left w:val="none" w:sz="0" w:space="0" w:color="auto"/>
        <w:bottom w:val="none" w:sz="0" w:space="0" w:color="auto"/>
        <w:right w:val="none" w:sz="0" w:space="0" w:color="auto"/>
      </w:divBdr>
    </w:div>
    <w:div w:id="107624761">
      <w:bodyDiv w:val="1"/>
      <w:marLeft w:val="0"/>
      <w:marRight w:val="0"/>
      <w:marTop w:val="0"/>
      <w:marBottom w:val="0"/>
      <w:divBdr>
        <w:top w:val="none" w:sz="0" w:space="0" w:color="auto"/>
        <w:left w:val="none" w:sz="0" w:space="0" w:color="auto"/>
        <w:bottom w:val="none" w:sz="0" w:space="0" w:color="auto"/>
        <w:right w:val="none" w:sz="0" w:space="0" w:color="auto"/>
      </w:divBdr>
    </w:div>
    <w:div w:id="174616746">
      <w:bodyDiv w:val="1"/>
      <w:marLeft w:val="0"/>
      <w:marRight w:val="0"/>
      <w:marTop w:val="0"/>
      <w:marBottom w:val="0"/>
      <w:divBdr>
        <w:top w:val="none" w:sz="0" w:space="0" w:color="auto"/>
        <w:left w:val="none" w:sz="0" w:space="0" w:color="auto"/>
        <w:bottom w:val="none" w:sz="0" w:space="0" w:color="auto"/>
        <w:right w:val="none" w:sz="0" w:space="0" w:color="auto"/>
      </w:divBdr>
    </w:div>
    <w:div w:id="312759834">
      <w:bodyDiv w:val="1"/>
      <w:marLeft w:val="0"/>
      <w:marRight w:val="0"/>
      <w:marTop w:val="0"/>
      <w:marBottom w:val="0"/>
      <w:divBdr>
        <w:top w:val="none" w:sz="0" w:space="0" w:color="auto"/>
        <w:left w:val="none" w:sz="0" w:space="0" w:color="auto"/>
        <w:bottom w:val="none" w:sz="0" w:space="0" w:color="auto"/>
        <w:right w:val="none" w:sz="0" w:space="0" w:color="auto"/>
      </w:divBdr>
    </w:div>
    <w:div w:id="388847509">
      <w:bodyDiv w:val="1"/>
      <w:marLeft w:val="0"/>
      <w:marRight w:val="0"/>
      <w:marTop w:val="0"/>
      <w:marBottom w:val="0"/>
      <w:divBdr>
        <w:top w:val="none" w:sz="0" w:space="0" w:color="auto"/>
        <w:left w:val="none" w:sz="0" w:space="0" w:color="auto"/>
        <w:bottom w:val="none" w:sz="0" w:space="0" w:color="auto"/>
        <w:right w:val="none" w:sz="0" w:space="0" w:color="auto"/>
      </w:divBdr>
    </w:div>
    <w:div w:id="621961521">
      <w:bodyDiv w:val="1"/>
      <w:marLeft w:val="0"/>
      <w:marRight w:val="0"/>
      <w:marTop w:val="0"/>
      <w:marBottom w:val="0"/>
      <w:divBdr>
        <w:top w:val="none" w:sz="0" w:space="0" w:color="auto"/>
        <w:left w:val="none" w:sz="0" w:space="0" w:color="auto"/>
        <w:bottom w:val="none" w:sz="0" w:space="0" w:color="auto"/>
        <w:right w:val="none" w:sz="0" w:space="0" w:color="auto"/>
      </w:divBdr>
    </w:div>
    <w:div w:id="688608027">
      <w:bodyDiv w:val="1"/>
      <w:marLeft w:val="0"/>
      <w:marRight w:val="0"/>
      <w:marTop w:val="0"/>
      <w:marBottom w:val="0"/>
      <w:divBdr>
        <w:top w:val="none" w:sz="0" w:space="0" w:color="auto"/>
        <w:left w:val="none" w:sz="0" w:space="0" w:color="auto"/>
        <w:bottom w:val="none" w:sz="0" w:space="0" w:color="auto"/>
        <w:right w:val="none" w:sz="0" w:space="0" w:color="auto"/>
      </w:divBdr>
    </w:div>
    <w:div w:id="972055992">
      <w:bodyDiv w:val="1"/>
      <w:marLeft w:val="0"/>
      <w:marRight w:val="0"/>
      <w:marTop w:val="0"/>
      <w:marBottom w:val="0"/>
      <w:divBdr>
        <w:top w:val="none" w:sz="0" w:space="0" w:color="auto"/>
        <w:left w:val="none" w:sz="0" w:space="0" w:color="auto"/>
        <w:bottom w:val="none" w:sz="0" w:space="0" w:color="auto"/>
        <w:right w:val="none" w:sz="0" w:space="0" w:color="auto"/>
      </w:divBdr>
    </w:div>
    <w:div w:id="1179732070">
      <w:bodyDiv w:val="1"/>
      <w:marLeft w:val="0"/>
      <w:marRight w:val="0"/>
      <w:marTop w:val="0"/>
      <w:marBottom w:val="0"/>
      <w:divBdr>
        <w:top w:val="none" w:sz="0" w:space="0" w:color="auto"/>
        <w:left w:val="none" w:sz="0" w:space="0" w:color="auto"/>
        <w:bottom w:val="none" w:sz="0" w:space="0" w:color="auto"/>
        <w:right w:val="none" w:sz="0" w:space="0" w:color="auto"/>
      </w:divBdr>
    </w:div>
    <w:div w:id="1340154681">
      <w:bodyDiv w:val="1"/>
      <w:marLeft w:val="0"/>
      <w:marRight w:val="0"/>
      <w:marTop w:val="0"/>
      <w:marBottom w:val="0"/>
      <w:divBdr>
        <w:top w:val="none" w:sz="0" w:space="0" w:color="auto"/>
        <w:left w:val="none" w:sz="0" w:space="0" w:color="auto"/>
        <w:bottom w:val="none" w:sz="0" w:space="0" w:color="auto"/>
        <w:right w:val="none" w:sz="0" w:space="0" w:color="auto"/>
      </w:divBdr>
    </w:div>
    <w:div w:id="1609968813">
      <w:bodyDiv w:val="1"/>
      <w:marLeft w:val="0"/>
      <w:marRight w:val="0"/>
      <w:marTop w:val="0"/>
      <w:marBottom w:val="0"/>
      <w:divBdr>
        <w:top w:val="none" w:sz="0" w:space="0" w:color="auto"/>
        <w:left w:val="none" w:sz="0" w:space="0" w:color="auto"/>
        <w:bottom w:val="none" w:sz="0" w:space="0" w:color="auto"/>
        <w:right w:val="none" w:sz="0" w:space="0" w:color="auto"/>
      </w:divBdr>
    </w:div>
    <w:div w:id="1750810877">
      <w:bodyDiv w:val="1"/>
      <w:marLeft w:val="0"/>
      <w:marRight w:val="0"/>
      <w:marTop w:val="0"/>
      <w:marBottom w:val="0"/>
      <w:divBdr>
        <w:top w:val="none" w:sz="0" w:space="0" w:color="auto"/>
        <w:left w:val="none" w:sz="0" w:space="0" w:color="auto"/>
        <w:bottom w:val="none" w:sz="0" w:space="0" w:color="auto"/>
        <w:right w:val="none" w:sz="0" w:space="0" w:color="auto"/>
      </w:divBdr>
    </w:div>
    <w:div w:id="1782987813">
      <w:bodyDiv w:val="1"/>
      <w:marLeft w:val="0"/>
      <w:marRight w:val="0"/>
      <w:marTop w:val="0"/>
      <w:marBottom w:val="0"/>
      <w:divBdr>
        <w:top w:val="none" w:sz="0" w:space="0" w:color="auto"/>
        <w:left w:val="none" w:sz="0" w:space="0" w:color="auto"/>
        <w:bottom w:val="none" w:sz="0" w:space="0" w:color="auto"/>
        <w:right w:val="none" w:sz="0" w:space="0" w:color="auto"/>
      </w:divBdr>
    </w:div>
    <w:div w:id="1930384093">
      <w:bodyDiv w:val="1"/>
      <w:marLeft w:val="0"/>
      <w:marRight w:val="0"/>
      <w:marTop w:val="0"/>
      <w:marBottom w:val="0"/>
      <w:divBdr>
        <w:top w:val="none" w:sz="0" w:space="0" w:color="auto"/>
        <w:left w:val="none" w:sz="0" w:space="0" w:color="auto"/>
        <w:bottom w:val="none" w:sz="0" w:space="0" w:color="auto"/>
        <w:right w:val="none" w:sz="0" w:space="0" w:color="auto"/>
      </w:divBdr>
    </w:div>
    <w:div w:id="1933973433">
      <w:bodyDiv w:val="1"/>
      <w:marLeft w:val="0"/>
      <w:marRight w:val="0"/>
      <w:marTop w:val="0"/>
      <w:marBottom w:val="0"/>
      <w:divBdr>
        <w:top w:val="none" w:sz="0" w:space="0" w:color="auto"/>
        <w:left w:val="none" w:sz="0" w:space="0" w:color="auto"/>
        <w:bottom w:val="none" w:sz="0" w:space="0" w:color="auto"/>
        <w:right w:val="none" w:sz="0" w:space="0" w:color="auto"/>
      </w:divBdr>
    </w:div>
    <w:div w:id="2029482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hyperlink" Target="https://www.youtube.com/watch?v=fEOqr8GqKxY&amp;list=PL9fZnc6lH7HVxI-aeKxXTf1uoEm6qDk7d" TargetMode="External"/><Relationship Id="rId25" Type="http://schemas.openxmlformats.org/officeDocument/2006/relationships/hyperlink" Target="https://www.youtube.com/watch?v=fEOqr8GqKxY&amp;list=PL9fZnc6lH7HVxI-aeKxXTf1uoEm6qDk7d" TargetMode="External"/><Relationship Id="rId26" Type="http://schemas.openxmlformats.org/officeDocument/2006/relationships/hyperlink" Target="https://www.youtube.com/user/FeathersandFur1/videos" TargetMode="External"/><Relationship Id="rId27" Type="http://schemas.openxmlformats.org/officeDocument/2006/relationships/hyperlink" Target="https://www.instagram.com/feathers_and_fur_falconry/" TargetMode="External"/><Relationship Id="rId28" Type="http://schemas.openxmlformats.org/officeDocument/2006/relationships/hyperlink" Target="https://feathersandfur.co.uk/" TargetMode="External"/><Relationship Id="rId29" Type="http://schemas.openxmlformats.org/officeDocument/2006/relationships/hyperlink" Target="https://www.facebook.com/Feathersandfurfalconrycentre"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yperlink" Target="https://www.forbes.com/sites/jerryweissman/2016/03/20/how-to-present-a-fireside-chat-in-4-easy-lessons/?fbclid=IwAR1v6AreqgzZZDS7bwHewxPV0fEpmhsFZDCQPYPoTxpRW1rK8FocZRLH7X0#1eace2524951" TargetMode="External"/><Relationship Id="rId31" Type="http://schemas.openxmlformats.org/officeDocument/2006/relationships/hyperlink" Target="https://www.youtube.com/watch?v=fEOqr8GqKxY&amp;list=PL9fZnc6lH7HVxI-aeKxXTf1uoEm6qDk7d" TargetMode="External"/><Relationship Id="rId32" Type="http://schemas.openxmlformats.org/officeDocument/2006/relationships/hyperlink" Target="https://www.rspca.org.uk/adviceandwelfare/performinganimals" TargetMode="External"/><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2.png"/><Relationship Id="rId34" Type="http://schemas.openxmlformats.org/officeDocument/2006/relationships/image" Target="media/image13.png"/><Relationship Id="rId35" Type="http://schemas.openxmlformats.org/officeDocument/2006/relationships/image" Target="media/image14.png"/><Relationship Id="rId36" Type="http://schemas.openxmlformats.org/officeDocument/2006/relationships/image" Target="media/image15.png"/><Relationship Id="rId10" Type="http://schemas.openxmlformats.org/officeDocument/2006/relationships/image" Target="media/image2.svg"/><Relationship Id="rId11" Type="http://schemas.openxmlformats.org/officeDocument/2006/relationships/image" Target="media/image2.png"/><Relationship Id="rId12" Type="http://schemas.openxmlformats.org/officeDocument/2006/relationships/image" Target="media/image4.svg"/><Relationship Id="rId13" Type="http://schemas.openxmlformats.org/officeDocument/2006/relationships/image" Target="media/image3.png"/><Relationship Id="rId14" Type="http://schemas.openxmlformats.org/officeDocument/2006/relationships/image" Target="media/image6.svg"/><Relationship Id="rId15" Type="http://schemas.openxmlformats.org/officeDocument/2006/relationships/image" Target="media/image4.png"/><Relationship Id="rId16" Type="http://schemas.openxmlformats.org/officeDocument/2006/relationships/image" Target="media/image8.sv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37" Type="http://schemas.openxmlformats.org/officeDocument/2006/relationships/image" Target="media/image16.png"/><Relationship Id="rId38" Type="http://schemas.openxmlformats.org/officeDocument/2006/relationships/image" Target="media/image17.png"/><Relationship Id="rId39" Type="http://schemas.openxmlformats.org/officeDocument/2006/relationships/image" Target="media/image18.png"/><Relationship Id="rId40" Type="http://schemas.openxmlformats.org/officeDocument/2006/relationships/image" Target="media/image19.png"/><Relationship Id="rId41" Type="http://schemas.openxmlformats.org/officeDocument/2006/relationships/header" Target="header1.xml"/><Relationship Id="rId42" Type="http://schemas.openxmlformats.org/officeDocument/2006/relationships/footer" Target="footer1.xml"/><Relationship Id="rId43" Type="http://schemas.openxmlformats.org/officeDocument/2006/relationships/footer" Target="footer2.xml"/><Relationship Id="rId44" Type="http://schemas.openxmlformats.org/officeDocument/2006/relationships/fontTable" Target="fontTable.xml"/><Relationship Id="rId45"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private:var:folders:dy:6wn5gnrx1mb0bhgqwxk4ypp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8.jpeg"/></Relationships>
</file>

<file path=word/theme/theme1.xml><?xml version="1.0" encoding="utf-8"?>
<a:theme xmlns:a="http://schemas.openxmlformats.org/drawingml/2006/main" name="Executive">
  <a:themeElements>
    <a:clrScheme name="Custom 224">
      <a:dk1>
        <a:sysClr val="windowText" lastClr="000000"/>
      </a:dk1>
      <a:lt1>
        <a:sysClr val="window" lastClr="FFFFFF"/>
      </a:lt1>
      <a:dk2>
        <a:srgbClr val="F3642C"/>
      </a:dk2>
      <a:lt2>
        <a:srgbClr val="E4E9EF"/>
      </a:lt2>
      <a:accent1>
        <a:srgbClr val="3F1D5A"/>
      </a:accent1>
      <a:accent2>
        <a:srgbClr val="F79E28"/>
      </a:accent2>
      <a:accent3>
        <a:srgbClr val="272063"/>
      </a:accent3>
      <a:accent4>
        <a:srgbClr val="70C6DB"/>
      </a:accent4>
      <a:accent5>
        <a:srgbClr val="214461"/>
      </a:accent5>
      <a:accent6>
        <a:srgbClr val="758085"/>
      </a:accent6>
      <a:hlink>
        <a:srgbClr val="F3642C"/>
      </a:hlink>
      <a:folHlink>
        <a:srgbClr val="B2B2B2"/>
      </a:folHlink>
    </a:clrScheme>
    <a:fontScheme name="Century Gothic">
      <a:majorFont>
        <a:latin typeface="Century Gothic"/>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txDef>
      <a:spPr>
        <a:noFill/>
        <a:ln>
          <a:no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tyle>
        <a:lnRef idx="0">
          <a:scrgbClr r="0" g="0" b="0"/>
        </a:lnRef>
        <a:fillRef idx="0">
          <a:scrgbClr r="0" g="0" b="0"/>
        </a:fillRef>
        <a:effectRef idx="0">
          <a:scrgbClr r="0" g="0" b="0"/>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2C2B67-EA55-D849-BB60-7842A3983F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TM01773058</Template>
  <TotalTime>418</TotalTime>
  <Pages>14</Pages>
  <Words>3201</Words>
  <Characters>18314</Characters>
  <Application>Microsoft Macintosh Word</Application>
  <DocSecurity>0</DocSecurity>
  <Lines>359</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Science Communication as a Live Performance. 50546. </dc:title>
  <dc:creator>Hannah Lacey</dc:creator>
  <cp:lastModifiedBy>Hannah Lacey</cp:lastModifiedBy>
  <cp:revision>181</cp:revision>
  <cp:lastPrinted>2009-08-05T20:41:00Z</cp:lastPrinted>
  <dcterms:created xsi:type="dcterms:W3CDTF">2019-01-12T10:37:00Z</dcterms:created>
  <dcterms:modified xsi:type="dcterms:W3CDTF">2019-01-13T12:35:00Z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